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jc w:val="center"/>
        <w:shd w:val="clear" w:color="auto" w:fill="C6D9F1" w:themeFill="text2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1"/>
        <w:gridCol w:w="160"/>
        <w:gridCol w:w="5803"/>
        <w:gridCol w:w="160"/>
        <w:gridCol w:w="2042"/>
      </w:tblGrid>
      <w:tr w:rsidR="00872B92" w:rsidRPr="00272C84" w14:paraId="01320D07" w14:textId="77777777" w:rsidTr="003A511F">
        <w:trPr>
          <w:jc w:val="center"/>
        </w:trPr>
        <w:tc>
          <w:tcPr>
            <w:tcW w:w="204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DBE5F1" w:themeFill="accent1" w:themeFillTint="33"/>
          </w:tcPr>
          <w:p w14:paraId="56F288B5" w14:textId="77777777" w:rsidR="00872B92" w:rsidRPr="00272C84" w:rsidRDefault="00872B92" w:rsidP="00872B92">
            <w:pPr>
              <w:rPr>
                <w:color w:val="0000FF"/>
                <w:sz w:val="18"/>
              </w:rPr>
            </w:pPr>
          </w:p>
          <w:p w14:paraId="31736797" w14:textId="77777777" w:rsidR="00872B92" w:rsidRPr="00272C84" w:rsidRDefault="00872B92" w:rsidP="00872B92">
            <w:pPr>
              <w:jc w:val="center"/>
              <w:rPr>
                <w:color w:val="0000FF"/>
                <w:sz w:val="18"/>
              </w:rPr>
            </w:pPr>
          </w:p>
          <w:p w14:paraId="3359CB8C" w14:textId="77777777" w:rsidR="00872B92" w:rsidRPr="00272C84" w:rsidRDefault="00872B92" w:rsidP="00872B92">
            <w:pPr>
              <w:jc w:val="center"/>
              <w:rPr>
                <w:color w:val="0000FF"/>
                <w:sz w:val="18"/>
              </w:rPr>
            </w:pPr>
            <w:r w:rsidRPr="00272C84">
              <w:rPr>
                <w:color w:val="0000FF"/>
                <w:sz w:val="18"/>
              </w:rPr>
              <w:t xml:space="preserve">Órgão Oficial do Município criado pela Lei Municipal </w:t>
            </w:r>
            <w:r w:rsidR="001839F1" w:rsidRPr="00272C84">
              <w:rPr>
                <w:color w:val="0000FF"/>
                <w:sz w:val="18"/>
              </w:rPr>
              <w:t>nº.</w:t>
            </w:r>
            <w:r w:rsidRPr="00272C84">
              <w:rPr>
                <w:color w:val="0000FF"/>
                <w:sz w:val="18"/>
              </w:rPr>
              <w:t xml:space="preserve"> 81, de 02 de dezembro de 1974.</w:t>
            </w:r>
          </w:p>
          <w:p w14:paraId="16E27C79" w14:textId="77777777" w:rsidR="00872B92" w:rsidRPr="00272C84" w:rsidRDefault="00872B92" w:rsidP="00872B92">
            <w:pPr>
              <w:jc w:val="center"/>
              <w:rPr>
                <w:color w:val="0000FF"/>
                <w:sz w:val="18"/>
              </w:rPr>
            </w:pPr>
          </w:p>
          <w:p w14:paraId="09CDF3CB" w14:textId="77777777" w:rsidR="00872B92" w:rsidRPr="00272C84" w:rsidRDefault="00872B92" w:rsidP="00872B92">
            <w:pPr>
              <w:jc w:val="center"/>
              <w:rPr>
                <w:color w:val="0000FF"/>
                <w:sz w:val="18"/>
              </w:rPr>
            </w:pPr>
            <w:r w:rsidRPr="00272C84">
              <w:rPr>
                <w:color w:val="0000FF"/>
                <w:sz w:val="18"/>
              </w:rPr>
              <w:t>Publicado no Diário Oficial do Estado em 14 de dezembro de 1974.</w:t>
            </w:r>
          </w:p>
        </w:tc>
        <w:tc>
          <w:tcPr>
            <w:tcW w:w="160" w:type="dxa"/>
            <w:tcBorders>
              <w:left w:val="nil"/>
            </w:tcBorders>
            <w:shd w:val="clear" w:color="auto" w:fill="DBE5F1" w:themeFill="accent1" w:themeFillTint="33"/>
          </w:tcPr>
          <w:p w14:paraId="3D0E7150" w14:textId="77777777" w:rsidR="00872B92" w:rsidRPr="00272C84" w:rsidRDefault="00872B92" w:rsidP="00872B92">
            <w:pPr>
              <w:rPr>
                <w:b/>
                <w:color w:val="0000FF"/>
              </w:rPr>
            </w:pPr>
          </w:p>
        </w:tc>
        <w:tc>
          <w:tcPr>
            <w:tcW w:w="58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DBE5F1" w:themeFill="accent1" w:themeFillTint="33"/>
          </w:tcPr>
          <w:p w14:paraId="6E1DD73C" w14:textId="77777777" w:rsidR="00872B92" w:rsidRPr="00272C84" w:rsidRDefault="00872B92" w:rsidP="00872B92">
            <w:pPr>
              <w:jc w:val="center"/>
              <w:rPr>
                <w:b/>
                <w:color w:val="0000FF"/>
              </w:rPr>
            </w:pPr>
          </w:p>
          <w:p w14:paraId="09D71C73" w14:textId="77777777" w:rsidR="00872B92" w:rsidRPr="00272C84" w:rsidRDefault="00872B92" w:rsidP="00872B92">
            <w:pPr>
              <w:jc w:val="center"/>
              <w:rPr>
                <w:b/>
                <w:color w:val="0000FF"/>
                <w:sz w:val="90"/>
              </w:rPr>
            </w:pPr>
            <w:r w:rsidRPr="00272C84">
              <w:rPr>
                <w:b/>
                <w:color w:val="0000FF"/>
                <w:sz w:val="90"/>
              </w:rPr>
              <w:t>MENSÁRIO</w:t>
            </w:r>
          </w:p>
          <w:p w14:paraId="1C6B20CD" w14:textId="77777777" w:rsidR="00872B92" w:rsidRPr="00272C84" w:rsidRDefault="00872B92" w:rsidP="00872B92">
            <w:pPr>
              <w:jc w:val="center"/>
              <w:rPr>
                <w:b/>
                <w:color w:val="0000FF"/>
                <w:sz w:val="50"/>
              </w:rPr>
            </w:pPr>
            <w:r w:rsidRPr="00272C84">
              <w:rPr>
                <w:b/>
                <w:color w:val="0000FF"/>
                <w:sz w:val="90"/>
              </w:rPr>
              <w:t>OFICIAL</w:t>
            </w:r>
          </w:p>
          <w:p w14:paraId="54D614B7" w14:textId="77777777" w:rsidR="00872B92" w:rsidRPr="00272C84" w:rsidRDefault="00872B92" w:rsidP="00872B92">
            <w:pPr>
              <w:jc w:val="center"/>
              <w:rPr>
                <w:b/>
                <w:color w:val="0000FF"/>
                <w:sz w:val="12"/>
              </w:rPr>
            </w:pPr>
          </w:p>
        </w:tc>
        <w:tc>
          <w:tcPr>
            <w:tcW w:w="160" w:type="dxa"/>
            <w:tcBorders>
              <w:left w:val="nil"/>
            </w:tcBorders>
            <w:shd w:val="clear" w:color="auto" w:fill="DBE5F1" w:themeFill="accent1" w:themeFillTint="33"/>
          </w:tcPr>
          <w:p w14:paraId="33E58BD2" w14:textId="77777777" w:rsidR="00872B92" w:rsidRPr="00272C84" w:rsidRDefault="00872B92" w:rsidP="00872B92">
            <w:pPr>
              <w:rPr>
                <w:b/>
                <w:color w:val="0000FF"/>
              </w:rPr>
            </w:pPr>
          </w:p>
        </w:tc>
        <w:tc>
          <w:tcPr>
            <w:tcW w:w="204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DBE5F1" w:themeFill="accent1" w:themeFillTint="33"/>
          </w:tcPr>
          <w:p w14:paraId="0831BAE1" w14:textId="77777777" w:rsidR="00872B92" w:rsidRPr="00272C84" w:rsidRDefault="00D75BBC" w:rsidP="00872B92">
            <w:pPr>
              <w:jc w:val="center"/>
              <w:rPr>
                <w:b/>
                <w:color w:val="0000FF"/>
                <w:sz w:val="52"/>
              </w:rPr>
            </w:pPr>
            <w:r w:rsidRPr="00D75BBC">
              <w:rPr>
                <w:b/>
                <w:noProof/>
                <w:color w:val="0000FF"/>
                <w:sz w:val="52"/>
              </w:rPr>
              <w:drawing>
                <wp:inline distT="0" distB="0" distL="0" distR="0" wp14:anchorId="18CB53C4" wp14:editId="4B594B83">
                  <wp:extent cx="1238250" cy="1285875"/>
                  <wp:effectExtent l="0" t="0" r="0" b="0"/>
                  <wp:docPr id="22" name="Imagem 22" descr="C:\Users\User\Downloads\Sem título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Sem título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DAF711" w14:textId="77777777" w:rsidR="00872B92" w:rsidRPr="00272C84" w:rsidRDefault="00762A3A" w:rsidP="00762A3A">
            <w:pPr>
              <w:pStyle w:val="Corpodetexto3"/>
              <w:rPr>
                <w:color w:val="0000FF"/>
              </w:rPr>
            </w:pPr>
            <w:r>
              <w:rPr>
                <w:color w:val="0000FF"/>
              </w:rPr>
              <w:t>MUNICÍPIO DE PUXINANÃ</w:t>
            </w:r>
          </w:p>
          <w:p w14:paraId="49454342" w14:textId="77777777" w:rsidR="00872B92" w:rsidRPr="00272C84" w:rsidRDefault="00872B92" w:rsidP="00872B92">
            <w:pPr>
              <w:jc w:val="center"/>
              <w:rPr>
                <w:b/>
                <w:color w:val="0000FF"/>
                <w:sz w:val="16"/>
              </w:rPr>
            </w:pPr>
          </w:p>
        </w:tc>
      </w:tr>
    </w:tbl>
    <w:p w14:paraId="782A750B" w14:textId="341B95EE" w:rsidR="00872B92" w:rsidRPr="00272C84" w:rsidRDefault="00872B92" w:rsidP="00872B92">
      <w:pPr>
        <w:rPr>
          <w:b/>
          <w:color w:val="0000FF"/>
          <w:sz w:val="12"/>
        </w:rPr>
      </w:pPr>
    </w:p>
    <w:tbl>
      <w:tblPr>
        <w:tblW w:w="10206" w:type="dxa"/>
        <w:jc w:val="center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872B92" w:rsidRPr="00272C84" w14:paraId="19AD6236" w14:textId="77777777" w:rsidTr="003A511F">
        <w:trPr>
          <w:jc w:val="center"/>
        </w:trPr>
        <w:tc>
          <w:tcPr>
            <w:tcW w:w="10206" w:type="dxa"/>
            <w:shd w:val="clear" w:color="auto" w:fill="DBE5F1" w:themeFill="accent1" w:themeFillTint="33"/>
          </w:tcPr>
          <w:p w14:paraId="0FD92D59" w14:textId="6D0BAB83" w:rsidR="00872B92" w:rsidRPr="0021064F" w:rsidRDefault="006A7546" w:rsidP="008C0421">
            <w:pPr>
              <w:pStyle w:val="Ttulo1"/>
              <w:ind w:left="-70" w:firstLine="70"/>
              <w:rPr>
                <w:color w:val="0000FF"/>
                <w:szCs w:val="22"/>
              </w:rPr>
            </w:pPr>
            <w:r w:rsidRPr="001B3EA2">
              <w:rPr>
                <w:b w:val="0"/>
                <w:color w:val="0000FF"/>
                <w:szCs w:val="22"/>
              </w:rPr>
              <w:t xml:space="preserve">ANO </w:t>
            </w:r>
            <w:r w:rsidR="00ED194F">
              <w:rPr>
                <w:b w:val="0"/>
                <w:color w:val="0000FF"/>
                <w:szCs w:val="22"/>
              </w:rPr>
              <w:t>MMX</w:t>
            </w:r>
            <w:r w:rsidR="00ED194F" w:rsidRPr="00680AE5">
              <w:rPr>
                <w:b w:val="0"/>
                <w:color w:val="0000FF"/>
                <w:szCs w:val="22"/>
              </w:rPr>
              <w:t>X</w:t>
            </w:r>
            <w:r w:rsidR="00ED194F">
              <w:rPr>
                <w:b w:val="0"/>
                <w:color w:val="0000FF"/>
                <w:szCs w:val="22"/>
              </w:rPr>
              <w:t>V</w:t>
            </w:r>
            <w:r w:rsidR="00974702">
              <w:rPr>
                <w:b w:val="0"/>
                <w:color w:val="0000FF"/>
                <w:szCs w:val="22"/>
              </w:rPr>
              <w:t>I</w:t>
            </w:r>
            <w:r w:rsidR="00680AE5" w:rsidRPr="00227952">
              <w:rPr>
                <w:b w:val="0"/>
                <w:color w:val="0000FF"/>
                <w:szCs w:val="22"/>
              </w:rPr>
              <w:t xml:space="preserve">  </w:t>
            </w:r>
            <w:r w:rsidR="00680AE5">
              <w:rPr>
                <w:color w:val="0000FF"/>
                <w:szCs w:val="22"/>
              </w:rPr>
              <w:t xml:space="preserve">    </w:t>
            </w:r>
            <w:r w:rsidR="00680AE5">
              <w:rPr>
                <w:b w:val="0"/>
                <w:color w:val="0000FF"/>
                <w:szCs w:val="22"/>
              </w:rPr>
              <w:t xml:space="preserve"> </w:t>
            </w:r>
            <w:r w:rsidR="00872B92" w:rsidRPr="001B3EA2">
              <w:rPr>
                <w:b w:val="0"/>
                <w:color w:val="0000FF"/>
                <w:szCs w:val="22"/>
              </w:rPr>
              <w:t xml:space="preserve">PUXINANÃ </w:t>
            </w:r>
            <w:r w:rsidR="004D6BA5" w:rsidRPr="001B3EA2">
              <w:rPr>
                <w:b w:val="0"/>
                <w:color w:val="0000FF"/>
                <w:szCs w:val="22"/>
              </w:rPr>
              <w:t>–</w:t>
            </w:r>
            <w:r w:rsidR="00872B92" w:rsidRPr="001B3EA2">
              <w:rPr>
                <w:b w:val="0"/>
                <w:color w:val="0000FF"/>
                <w:szCs w:val="22"/>
              </w:rPr>
              <w:t xml:space="preserve"> PARAÍBA</w:t>
            </w:r>
            <w:r w:rsidR="001B3EA2">
              <w:rPr>
                <w:color w:val="0000FF"/>
                <w:szCs w:val="22"/>
              </w:rPr>
              <w:t xml:space="preserve">     </w:t>
            </w:r>
            <w:r w:rsidR="001B3EA2" w:rsidRPr="00563AA2">
              <w:rPr>
                <w:b w:val="0"/>
                <w:color w:val="0000FF"/>
                <w:szCs w:val="22"/>
              </w:rPr>
              <w:t xml:space="preserve"> </w:t>
            </w:r>
            <w:r w:rsidR="00845DDC">
              <w:rPr>
                <w:b w:val="0"/>
                <w:color w:val="0000FF"/>
                <w:szCs w:val="22"/>
              </w:rPr>
              <w:t xml:space="preserve">      </w:t>
            </w:r>
            <w:r w:rsidR="00D4346B">
              <w:rPr>
                <w:b w:val="0"/>
                <w:color w:val="0000FF"/>
                <w:szCs w:val="22"/>
              </w:rPr>
              <w:t xml:space="preserve"> </w:t>
            </w:r>
            <w:r w:rsidR="00CF5C12">
              <w:rPr>
                <w:b w:val="0"/>
                <w:color w:val="0000FF"/>
                <w:szCs w:val="22"/>
              </w:rPr>
              <w:t>EDIÇÃO</w:t>
            </w:r>
            <w:r w:rsidR="002F56E8">
              <w:rPr>
                <w:b w:val="0"/>
                <w:color w:val="0000FF"/>
                <w:sz w:val="28"/>
                <w:szCs w:val="28"/>
              </w:rPr>
              <w:t xml:space="preserve"> </w:t>
            </w:r>
            <w:r w:rsidR="008608CA">
              <w:rPr>
                <w:b w:val="0"/>
                <w:color w:val="0000FF"/>
                <w:sz w:val="28"/>
                <w:szCs w:val="28"/>
              </w:rPr>
              <w:t xml:space="preserve">EXTRA </w:t>
            </w:r>
            <w:r w:rsidR="000C4BB8">
              <w:rPr>
                <w:color w:val="0000FF"/>
                <w:sz w:val="28"/>
                <w:szCs w:val="28"/>
              </w:rPr>
              <w:t>OUTUBRO</w:t>
            </w:r>
            <w:r w:rsidR="00680AE5">
              <w:rPr>
                <w:color w:val="0000FF"/>
                <w:sz w:val="24"/>
                <w:szCs w:val="24"/>
              </w:rPr>
              <w:t>/</w:t>
            </w:r>
            <w:r w:rsidR="00680AE5" w:rsidRPr="00C55F75">
              <w:rPr>
                <w:color w:val="0000FF"/>
                <w:sz w:val="28"/>
                <w:szCs w:val="28"/>
              </w:rPr>
              <w:t>20</w:t>
            </w:r>
            <w:r w:rsidR="00D760C5" w:rsidRPr="00C55F75">
              <w:rPr>
                <w:color w:val="0000FF"/>
                <w:sz w:val="28"/>
                <w:szCs w:val="28"/>
              </w:rPr>
              <w:t>2</w:t>
            </w:r>
            <w:r w:rsidR="00974702">
              <w:rPr>
                <w:color w:val="0000FF"/>
                <w:sz w:val="28"/>
                <w:szCs w:val="28"/>
              </w:rPr>
              <w:t>6</w:t>
            </w:r>
            <w:r w:rsidR="000E0759">
              <w:rPr>
                <w:color w:val="0000FF"/>
                <w:szCs w:val="22"/>
              </w:rPr>
              <w:t xml:space="preserve"> </w:t>
            </w:r>
            <w:r w:rsidR="002E32C9">
              <w:rPr>
                <w:color w:val="0000FF"/>
                <w:szCs w:val="22"/>
              </w:rPr>
              <w:t xml:space="preserve">  </w:t>
            </w:r>
            <w:r w:rsidR="00D712FD">
              <w:rPr>
                <w:color w:val="0000FF"/>
                <w:szCs w:val="22"/>
              </w:rPr>
              <w:t xml:space="preserve">   </w:t>
            </w:r>
            <w:r w:rsidR="002E32C9">
              <w:rPr>
                <w:color w:val="0000FF"/>
                <w:szCs w:val="22"/>
              </w:rPr>
              <w:t xml:space="preserve"> </w:t>
            </w:r>
            <w:r w:rsidR="00121AF7" w:rsidRPr="00A60453">
              <w:rPr>
                <w:color w:val="0000FF"/>
                <w:szCs w:val="22"/>
              </w:rPr>
              <w:t xml:space="preserve">Nº. </w:t>
            </w:r>
            <w:r w:rsidR="00C607BB">
              <w:rPr>
                <w:color w:val="0000FF"/>
                <w:sz w:val="28"/>
                <w:szCs w:val="28"/>
              </w:rPr>
              <w:t>0</w:t>
            </w:r>
            <w:r w:rsidR="00444792">
              <w:rPr>
                <w:color w:val="0000FF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14:paraId="2B9D71E8" w14:textId="5C6F9EB2" w:rsidR="00D46873" w:rsidRDefault="00D46873" w:rsidP="00BA0511">
      <w:pPr>
        <w:rPr>
          <w:b/>
        </w:rPr>
        <w:sectPr w:rsidR="00D46873" w:rsidSect="0078392F">
          <w:headerReference w:type="default" r:id="rId9"/>
          <w:footerReference w:type="default" r:id="rId10"/>
          <w:pgSz w:w="11906" w:h="16838"/>
          <w:pgMar w:top="539" w:right="1701" w:bottom="1417" w:left="1701" w:header="0" w:footer="0" w:gutter="0"/>
          <w:cols w:sep="1" w:space="708"/>
          <w:docGrid w:linePitch="360"/>
        </w:sectPr>
      </w:pPr>
    </w:p>
    <w:tbl>
      <w:tblPr>
        <w:tblStyle w:val="Tabelacomgrade"/>
        <w:tblpPr w:leftFromText="141" w:rightFromText="141" w:vertAnchor="text" w:horzAnchor="margin" w:tblpX="678" w:tblpY="248"/>
        <w:tblW w:w="9072" w:type="dxa"/>
        <w:tblLook w:val="04A0" w:firstRow="1" w:lastRow="0" w:firstColumn="1" w:lastColumn="0" w:noHBand="0" w:noVBand="1"/>
      </w:tblPr>
      <w:tblGrid>
        <w:gridCol w:w="9072"/>
      </w:tblGrid>
      <w:tr w:rsidR="006869D8" w:rsidRPr="00A15D64" w14:paraId="2F548EEE" w14:textId="77777777" w:rsidTr="000C4BB8">
        <w:trPr>
          <w:trHeight w:val="174"/>
        </w:trPr>
        <w:tc>
          <w:tcPr>
            <w:tcW w:w="9072" w:type="dxa"/>
            <w:shd w:val="clear" w:color="auto" w:fill="1F497D" w:themeFill="text2"/>
          </w:tcPr>
          <w:p w14:paraId="57D8B2EA" w14:textId="3D86E4CE" w:rsidR="006869D8" w:rsidRPr="00A15D64" w:rsidRDefault="006869D8" w:rsidP="000C4BB8">
            <w:pPr>
              <w:pStyle w:val="SemEspaamen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A15D64">
              <w:rPr>
                <w:b/>
                <w:color w:val="FFFFFF" w:themeColor="background1"/>
                <w:sz w:val="32"/>
                <w:szCs w:val="32"/>
              </w:rPr>
              <w:t xml:space="preserve">- </w:t>
            </w:r>
            <w:r w:rsidR="000C4BB8">
              <w:rPr>
                <w:b/>
                <w:color w:val="FFFFFF" w:themeColor="background1"/>
                <w:sz w:val="32"/>
                <w:szCs w:val="32"/>
              </w:rPr>
              <w:t>LEGISLATIVO</w:t>
            </w:r>
            <w:r w:rsidRPr="00A15D64">
              <w:rPr>
                <w:bCs/>
                <w:color w:val="FFFFFF" w:themeColor="background1"/>
                <w:sz w:val="32"/>
                <w:szCs w:val="32"/>
              </w:rPr>
              <w:t xml:space="preserve"> -</w:t>
            </w:r>
          </w:p>
        </w:tc>
      </w:tr>
    </w:tbl>
    <w:p w14:paraId="5227A546" w14:textId="35B80BCE" w:rsidR="002713F0" w:rsidRPr="00A15D64" w:rsidRDefault="002713F0" w:rsidP="00711638">
      <w:pPr>
        <w:rPr>
          <w:rFonts w:ascii="Arial" w:hAnsi="Arial" w:cs="Arial"/>
          <w:noProof/>
          <w:sz w:val="32"/>
          <w:szCs w:val="32"/>
        </w:rPr>
        <w:sectPr w:rsidR="002713F0" w:rsidRPr="00A15D64" w:rsidSect="0078392F">
          <w:headerReference w:type="default" r:id="rId11"/>
          <w:type w:val="continuous"/>
          <w:pgSz w:w="11906" w:h="16838"/>
          <w:pgMar w:top="284" w:right="849" w:bottom="1417" w:left="709" w:header="708" w:footer="0" w:gutter="0"/>
          <w:cols w:num="2" w:sep="1" w:space="426"/>
          <w:docGrid w:linePitch="360"/>
        </w:sectPr>
      </w:pPr>
    </w:p>
    <w:p w14:paraId="4DFC87BE" w14:textId="0E013FF3" w:rsidR="008C0421" w:rsidRPr="00A15D64" w:rsidRDefault="000C4BB8" w:rsidP="00711638">
      <w:pPr>
        <w:rPr>
          <w:rFonts w:ascii="Arial" w:hAnsi="Arial" w:cs="Arial"/>
          <w:noProof/>
          <w:sz w:val="32"/>
          <w:szCs w:val="32"/>
        </w:rPr>
        <w:sectPr w:rsidR="008C0421" w:rsidRPr="00A15D64" w:rsidSect="006C06E1">
          <w:type w:val="continuous"/>
          <w:pgSz w:w="11906" w:h="16838"/>
          <w:pgMar w:top="284" w:right="849" w:bottom="1417" w:left="709" w:header="708" w:footer="0" w:gutter="0"/>
          <w:cols w:num="2" w:sep="1" w:space="426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FE4889" wp14:editId="07D10F5A">
            <wp:simplePos x="0" y="0"/>
            <wp:positionH relativeFrom="column">
              <wp:posOffset>940435</wp:posOffset>
            </wp:positionH>
            <wp:positionV relativeFrom="paragraph">
              <wp:posOffset>216535</wp:posOffset>
            </wp:positionV>
            <wp:extent cx="4685665" cy="6627162"/>
            <wp:effectExtent l="0" t="0" r="635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665" cy="662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BD2F5" w14:textId="6099DB75" w:rsidR="00DB0E1C" w:rsidRDefault="00DB0E1C" w:rsidP="00711638">
      <w:pPr>
        <w:rPr>
          <w:rFonts w:ascii="Arial" w:hAnsi="Arial" w:cs="Arial"/>
          <w:noProof/>
          <w:sz w:val="32"/>
          <w:szCs w:val="32"/>
        </w:rPr>
        <w:sectPr w:rsidR="00DB0E1C" w:rsidSect="007F5E6F">
          <w:type w:val="continuous"/>
          <w:pgSz w:w="11906" w:h="16838"/>
          <w:pgMar w:top="284" w:right="849" w:bottom="1417" w:left="709" w:header="708" w:footer="0" w:gutter="0"/>
          <w:cols w:num="2" w:sep="1" w:space="426"/>
          <w:docGrid w:linePitch="360"/>
        </w:sectPr>
      </w:pPr>
    </w:p>
    <w:p w14:paraId="451EAAC6" w14:textId="1645C773" w:rsidR="00136A81" w:rsidRPr="002906F0" w:rsidRDefault="00136A81" w:rsidP="002906F0">
      <w:pPr>
        <w:pStyle w:val="Corpodetexto"/>
        <w:spacing w:line="360" w:lineRule="auto"/>
        <w:rPr>
          <w:noProof/>
        </w:rPr>
      </w:pPr>
    </w:p>
    <w:sectPr w:rsidR="00136A81" w:rsidRPr="002906F0" w:rsidSect="007F5E6F">
      <w:headerReference w:type="default" r:id="rId13"/>
      <w:type w:val="continuous"/>
      <w:pgSz w:w="11906" w:h="16838"/>
      <w:pgMar w:top="284" w:right="566" w:bottom="1417" w:left="567" w:header="708" w:footer="0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D03E45" w14:textId="77777777" w:rsidR="000157BF" w:rsidRDefault="000157BF" w:rsidP="00567B69">
      <w:r>
        <w:separator/>
      </w:r>
    </w:p>
  </w:endnote>
  <w:endnote w:type="continuationSeparator" w:id="0">
    <w:p w14:paraId="350F8F84" w14:textId="77777777" w:rsidR="000157BF" w:rsidRDefault="000157BF" w:rsidP="00567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89628"/>
      <w:docPartObj>
        <w:docPartGallery w:val="Page Numbers (Bottom of Page)"/>
        <w:docPartUnique/>
      </w:docPartObj>
    </w:sdtPr>
    <w:sdtEndPr/>
    <w:sdtContent>
      <w:p w14:paraId="1B482E05" w14:textId="77777777" w:rsidR="002713F0" w:rsidRPr="00AB3BF9" w:rsidRDefault="002713F0" w:rsidP="00D84FA6">
        <w:pPr>
          <w:jc w:val="center"/>
          <w:rPr>
            <w:b/>
            <w:color w:val="0000FF"/>
            <w:sz w:val="18"/>
            <w:szCs w:val="18"/>
          </w:rPr>
        </w:pPr>
        <w:r w:rsidRPr="00AB3BF9">
          <w:rPr>
            <w:b/>
            <w:color w:val="0000FF"/>
            <w:sz w:val="18"/>
            <w:szCs w:val="18"/>
          </w:rPr>
          <w:t>PREFEITURA MUNICIPAL DE PUXINANÃ-PB</w:t>
        </w:r>
      </w:p>
      <w:p w14:paraId="3B1A2FA9" w14:textId="77777777" w:rsidR="002713F0" w:rsidRDefault="002713F0" w:rsidP="00AB3BF9">
        <w:pPr>
          <w:jc w:val="center"/>
          <w:rPr>
            <w:color w:val="0000FF"/>
            <w:sz w:val="18"/>
            <w:szCs w:val="18"/>
          </w:rPr>
        </w:pPr>
        <w:r>
          <w:rPr>
            <w:color w:val="0000FF"/>
            <w:sz w:val="18"/>
            <w:szCs w:val="18"/>
          </w:rPr>
          <w:t xml:space="preserve"> CNPJ: 09.001.744/0001-03 - </w:t>
        </w:r>
        <w:r w:rsidRPr="00AB3BF9">
          <w:rPr>
            <w:color w:val="0000FF"/>
            <w:sz w:val="18"/>
            <w:szCs w:val="18"/>
          </w:rPr>
          <w:t>Av. 28 de Janeiro, 20 – Centro – Puxinanã-PB – CEP 58.115-000</w:t>
        </w:r>
      </w:p>
      <w:p w14:paraId="76A348EC" w14:textId="77777777" w:rsidR="002713F0" w:rsidRDefault="002713F0" w:rsidP="00AB3BF9">
        <w:pPr>
          <w:jc w:val="center"/>
          <w:rPr>
            <w:color w:val="0000FF"/>
            <w:sz w:val="18"/>
            <w:szCs w:val="18"/>
          </w:rPr>
        </w:pPr>
      </w:p>
      <w:p w14:paraId="71318077" w14:textId="77777777" w:rsidR="002713F0" w:rsidRPr="00AB3BF9" w:rsidRDefault="002713F0" w:rsidP="00AB3BF9">
        <w:pPr>
          <w:jc w:val="center"/>
          <w:rPr>
            <w:color w:val="0000FF"/>
            <w:sz w:val="18"/>
            <w:szCs w:val="18"/>
          </w:rPr>
        </w:pPr>
      </w:p>
      <w:p w14:paraId="131A4374" w14:textId="77777777" w:rsidR="002713F0" w:rsidRDefault="002713F0" w:rsidP="00AB3BF9">
        <w:pPr>
          <w:jc w:val="center"/>
        </w:pPr>
        <w:r>
          <w:rPr>
            <w:b/>
            <w:color w:val="0000FF"/>
            <w:sz w:val="18"/>
            <w:szCs w:val="18"/>
          </w:rPr>
          <w:t xml:space="preserve">                                                                                                                                                                    </w:t>
        </w:r>
        <w:r>
          <w:t xml:space="preserve">Página </w:t>
        </w:r>
        <w:r w:rsidR="002855F6">
          <w:fldChar w:fldCharType="begin"/>
        </w:r>
        <w:r w:rsidR="002855F6">
          <w:instrText xml:space="preserve"> PAGE   \* MERGEFORMAT </w:instrText>
        </w:r>
        <w:r w:rsidR="002855F6">
          <w:fldChar w:fldCharType="separate"/>
        </w:r>
        <w:r w:rsidR="00D24E88">
          <w:rPr>
            <w:noProof/>
          </w:rPr>
          <w:t>4</w:t>
        </w:r>
        <w:r w:rsidR="002855F6">
          <w:rPr>
            <w:noProof/>
          </w:rPr>
          <w:fldChar w:fldCharType="end"/>
        </w:r>
      </w:p>
    </w:sdtContent>
  </w:sdt>
  <w:p w14:paraId="719A741B" w14:textId="77777777" w:rsidR="002713F0" w:rsidRPr="001B0180" w:rsidRDefault="002713F0" w:rsidP="00567B69">
    <w:pPr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B32983" w14:textId="77777777" w:rsidR="000157BF" w:rsidRDefault="000157BF" w:rsidP="00567B69">
      <w:r>
        <w:separator/>
      </w:r>
    </w:p>
  </w:footnote>
  <w:footnote w:type="continuationSeparator" w:id="0">
    <w:p w14:paraId="06B56055" w14:textId="77777777" w:rsidR="000157BF" w:rsidRDefault="000157BF" w:rsidP="00567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85851" w14:textId="77777777" w:rsidR="002713F0" w:rsidRDefault="002713F0">
    <w:pPr>
      <w:pStyle w:val="Cabealho"/>
    </w:pPr>
  </w:p>
  <w:p w14:paraId="2330F8DD" w14:textId="77777777" w:rsidR="002713F0" w:rsidRDefault="002713F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7D825" w14:textId="77777777" w:rsidR="002713F0" w:rsidRDefault="002713F0">
    <w:pPr>
      <w:pStyle w:val="Cabealho"/>
    </w:pPr>
  </w:p>
  <w:tbl>
    <w:tblPr>
      <w:tblW w:w="10297" w:type="dxa"/>
      <w:jc w:val="center"/>
      <w:tblBorders>
        <w:top w:val="single" w:sz="4" w:space="0" w:color="0000FF"/>
        <w:left w:val="single" w:sz="4" w:space="0" w:color="0000FF"/>
        <w:bottom w:val="single" w:sz="4" w:space="0" w:color="0000FF"/>
        <w:right w:val="single" w:sz="4" w:space="0" w:color="0000FF"/>
        <w:insideH w:val="single" w:sz="4" w:space="0" w:color="0000FF"/>
        <w:insideV w:val="single" w:sz="4" w:space="0" w:color="0000F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297"/>
    </w:tblGrid>
    <w:tr w:rsidR="002713F0" w:rsidRPr="00272C84" w14:paraId="273B825F" w14:textId="77777777" w:rsidTr="00CC3091">
      <w:trPr>
        <w:jc w:val="center"/>
      </w:trPr>
      <w:tc>
        <w:tcPr>
          <w:tcW w:w="10297" w:type="dxa"/>
          <w:shd w:val="clear" w:color="auto" w:fill="DBE5F1" w:themeFill="accent1" w:themeFillTint="33"/>
        </w:tcPr>
        <w:p w14:paraId="6B1BDEB4" w14:textId="27E387E0" w:rsidR="002713F0" w:rsidRPr="0021064F" w:rsidRDefault="002713F0" w:rsidP="007974C0">
          <w:pPr>
            <w:pStyle w:val="Ttulo1"/>
            <w:ind w:left="-70" w:firstLine="70"/>
            <w:rPr>
              <w:color w:val="0000FF"/>
              <w:szCs w:val="22"/>
            </w:rPr>
          </w:pPr>
          <w:r w:rsidRPr="001B3EA2">
            <w:rPr>
              <w:b w:val="0"/>
              <w:color w:val="0000FF"/>
              <w:szCs w:val="22"/>
            </w:rPr>
            <w:t xml:space="preserve">ANO </w:t>
          </w:r>
          <w:r w:rsidR="00A50C76">
            <w:rPr>
              <w:b w:val="0"/>
              <w:color w:val="0000FF"/>
              <w:szCs w:val="22"/>
            </w:rPr>
            <w:t>MMX</w:t>
          </w:r>
          <w:r w:rsidR="00A50C76" w:rsidRPr="00680AE5">
            <w:rPr>
              <w:b w:val="0"/>
              <w:color w:val="0000FF"/>
              <w:szCs w:val="22"/>
            </w:rPr>
            <w:t>X</w:t>
          </w:r>
          <w:r w:rsidR="00A50C76">
            <w:rPr>
              <w:b w:val="0"/>
              <w:color w:val="0000FF"/>
              <w:szCs w:val="22"/>
            </w:rPr>
            <w:t>V</w:t>
          </w:r>
          <w:r w:rsidR="00974702">
            <w:rPr>
              <w:b w:val="0"/>
              <w:color w:val="0000FF"/>
              <w:szCs w:val="22"/>
            </w:rPr>
            <w:t>I</w:t>
          </w:r>
          <w:r w:rsidRPr="001B3EA2">
            <w:rPr>
              <w:b w:val="0"/>
              <w:color w:val="0000FF"/>
              <w:szCs w:val="22"/>
            </w:rPr>
            <w:t xml:space="preserve">     PUXINANÃ – PARAÍBA</w:t>
          </w:r>
          <w:r>
            <w:rPr>
              <w:color w:val="0000FF"/>
              <w:szCs w:val="22"/>
            </w:rPr>
            <w:t xml:space="preserve">     </w:t>
          </w:r>
          <w:r w:rsidRPr="00563AA2">
            <w:rPr>
              <w:b w:val="0"/>
              <w:color w:val="0000FF"/>
              <w:szCs w:val="22"/>
            </w:rPr>
            <w:t xml:space="preserve">   </w:t>
          </w:r>
          <w:r w:rsidR="002E32C9">
            <w:rPr>
              <w:b w:val="0"/>
              <w:color w:val="0000FF"/>
              <w:szCs w:val="22"/>
            </w:rPr>
            <w:t xml:space="preserve">        </w:t>
          </w:r>
          <w:r w:rsidRPr="006E4EF9">
            <w:rPr>
              <w:b w:val="0"/>
              <w:color w:val="0000FF"/>
              <w:sz w:val="24"/>
              <w:szCs w:val="24"/>
            </w:rPr>
            <w:t>EDIÇÃO</w:t>
          </w:r>
          <w:r w:rsidR="002F56E8">
            <w:rPr>
              <w:color w:val="0000FF"/>
              <w:sz w:val="24"/>
              <w:szCs w:val="24"/>
            </w:rPr>
            <w:t xml:space="preserve"> </w:t>
          </w:r>
          <w:r w:rsidR="008608CA">
            <w:rPr>
              <w:color w:val="0000FF"/>
              <w:sz w:val="24"/>
              <w:szCs w:val="24"/>
            </w:rPr>
            <w:t xml:space="preserve">EXTRA </w:t>
          </w:r>
          <w:r w:rsidR="00CA5386">
            <w:rPr>
              <w:color w:val="0000FF"/>
              <w:sz w:val="24"/>
              <w:szCs w:val="24"/>
            </w:rPr>
            <w:t>FEVEREIRO</w:t>
          </w:r>
          <w:r w:rsidRPr="006E4EF9">
            <w:rPr>
              <w:color w:val="0000FF"/>
              <w:sz w:val="24"/>
              <w:szCs w:val="24"/>
            </w:rPr>
            <w:t>/20</w:t>
          </w:r>
          <w:r w:rsidR="001610A2">
            <w:rPr>
              <w:color w:val="0000FF"/>
              <w:sz w:val="24"/>
              <w:szCs w:val="24"/>
            </w:rPr>
            <w:t>2</w:t>
          </w:r>
          <w:r w:rsidR="00294150">
            <w:rPr>
              <w:color w:val="0000FF"/>
              <w:sz w:val="24"/>
              <w:szCs w:val="24"/>
            </w:rPr>
            <w:t>6</w:t>
          </w:r>
          <w:r w:rsidRPr="00563AA2">
            <w:rPr>
              <w:color w:val="0000FF"/>
              <w:szCs w:val="22"/>
            </w:rPr>
            <w:t xml:space="preserve"> </w:t>
          </w:r>
          <w:r w:rsidR="00F30F31">
            <w:rPr>
              <w:color w:val="0000FF"/>
              <w:szCs w:val="22"/>
            </w:rPr>
            <w:t xml:space="preserve">  </w:t>
          </w:r>
          <w:r w:rsidR="002C64CE">
            <w:rPr>
              <w:color w:val="0000FF"/>
              <w:szCs w:val="22"/>
            </w:rPr>
            <w:t xml:space="preserve"> </w:t>
          </w:r>
          <w:r w:rsidR="000E0759">
            <w:rPr>
              <w:color w:val="0000FF"/>
              <w:szCs w:val="22"/>
            </w:rPr>
            <w:t xml:space="preserve">     </w:t>
          </w:r>
          <w:r w:rsidR="002E32C9">
            <w:rPr>
              <w:color w:val="0000FF"/>
              <w:szCs w:val="22"/>
            </w:rPr>
            <w:t xml:space="preserve">  </w:t>
          </w:r>
          <w:r w:rsidR="00294150">
            <w:rPr>
              <w:color w:val="0000FF"/>
              <w:szCs w:val="22"/>
            </w:rPr>
            <w:t xml:space="preserve">  </w:t>
          </w:r>
          <w:r w:rsidRPr="006E4EF9">
            <w:rPr>
              <w:color w:val="0000FF"/>
              <w:sz w:val="24"/>
              <w:szCs w:val="24"/>
            </w:rPr>
            <w:t xml:space="preserve">Nº. </w:t>
          </w:r>
          <w:r w:rsidR="00A15D64">
            <w:rPr>
              <w:color w:val="0000FF"/>
              <w:sz w:val="24"/>
              <w:szCs w:val="24"/>
            </w:rPr>
            <w:t>0</w:t>
          </w:r>
          <w:r w:rsidR="00CA5386">
            <w:rPr>
              <w:color w:val="0000FF"/>
              <w:sz w:val="24"/>
              <w:szCs w:val="24"/>
            </w:rPr>
            <w:t>1</w:t>
          </w:r>
        </w:p>
      </w:tc>
    </w:tr>
  </w:tbl>
  <w:p w14:paraId="31054E67" w14:textId="77777777" w:rsidR="002713F0" w:rsidRDefault="002713F0" w:rsidP="005454D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7D0F6" w14:textId="77777777" w:rsidR="00ED6546" w:rsidRDefault="00ED6546">
    <w:pPr>
      <w:pStyle w:val="Cabealho"/>
    </w:pPr>
  </w:p>
  <w:tbl>
    <w:tblPr>
      <w:tblW w:w="10297" w:type="dxa"/>
      <w:jc w:val="center"/>
      <w:tblBorders>
        <w:top w:val="single" w:sz="4" w:space="0" w:color="0000FF"/>
        <w:left w:val="single" w:sz="4" w:space="0" w:color="0000FF"/>
        <w:bottom w:val="single" w:sz="4" w:space="0" w:color="0000FF"/>
        <w:right w:val="single" w:sz="4" w:space="0" w:color="0000FF"/>
        <w:insideH w:val="single" w:sz="4" w:space="0" w:color="0000FF"/>
        <w:insideV w:val="single" w:sz="4" w:space="0" w:color="0000F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297"/>
    </w:tblGrid>
    <w:tr w:rsidR="00ED6546" w:rsidRPr="00272C84" w14:paraId="04122E94" w14:textId="77777777" w:rsidTr="00CC3091">
      <w:trPr>
        <w:jc w:val="center"/>
      </w:trPr>
      <w:tc>
        <w:tcPr>
          <w:tcW w:w="10297" w:type="dxa"/>
          <w:shd w:val="clear" w:color="auto" w:fill="DBE5F1" w:themeFill="accent1" w:themeFillTint="33"/>
        </w:tcPr>
        <w:p w14:paraId="218846D5" w14:textId="6CD23BE8" w:rsidR="00ED6546" w:rsidRPr="0021064F" w:rsidRDefault="00ED6546" w:rsidP="007974C0">
          <w:pPr>
            <w:pStyle w:val="Ttulo1"/>
            <w:ind w:left="-70" w:firstLine="70"/>
            <w:rPr>
              <w:color w:val="0000FF"/>
              <w:szCs w:val="22"/>
            </w:rPr>
          </w:pPr>
          <w:r w:rsidRPr="001B3EA2">
            <w:rPr>
              <w:b w:val="0"/>
              <w:color w:val="0000FF"/>
              <w:szCs w:val="22"/>
            </w:rPr>
            <w:t xml:space="preserve">ANO </w:t>
          </w:r>
          <w:r>
            <w:rPr>
              <w:b w:val="0"/>
              <w:color w:val="0000FF"/>
              <w:szCs w:val="22"/>
            </w:rPr>
            <w:t>MMX</w:t>
          </w:r>
          <w:r w:rsidRPr="00680AE5">
            <w:rPr>
              <w:b w:val="0"/>
              <w:color w:val="0000FF"/>
              <w:szCs w:val="22"/>
            </w:rPr>
            <w:t>X</w:t>
          </w:r>
          <w:r>
            <w:rPr>
              <w:b w:val="0"/>
              <w:color w:val="0000FF"/>
              <w:szCs w:val="22"/>
            </w:rPr>
            <w:t>VI</w:t>
          </w:r>
          <w:r w:rsidRPr="001B3EA2">
            <w:rPr>
              <w:b w:val="0"/>
              <w:color w:val="0000FF"/>
              <w:szCs w:val="22"/>
            </w:rPr>
            <w:t xml:space="preserve">     PUXINANÃ – PARAÍBA</w:t>
          </w:r>
          <w:r>
            <w:rPr>
              <w:color w:val="0000FF"/>
              <w:szCs w:val="22"/>
            </w:rPr>
            <w:t xml:space="preserve">     </w:t>
          </w:r>
          <w:r w:rsidRPr="00563AA2">
            <w:rPr>
              <w:b w:val="0"/>
              <w:color w:val="0000FF"/>
              <w:szCs w:val="22"/>
            </w:rPr>
            <w:t xml:space="preserve">   </w:t>
          </w:r>
          <w:r>
            <w:rPr>
              <w:b w:val="0"/>
              <w:color w:val="0000FF"/>
              <w:szCs w:val="22"/>
            </w:rPr>
            <w:t xml:space="preserve">       </w:t>
          </w:r>
          <w:r w:rsidR="00D4346B">
            <w:rPr>
              <w:b w:val="0"/>
              <w:color w:val="0000FF"/>
              <w:szCs w:val="22"/>
            </w:rPr>
            <w:t xml:space="preserve">       </w:t>
          </w:r>
          <w:r w:rsidRPr="006E4EF9">
            <w:rPr>
              <w:b w:val="0"/>
              <w:color w:val="0000FF"/>
              <w:sz w:val="24"/>
              <w:szCs w:val="24"/>
            </w:rPr>
            <w:t>EDIÇÃO</w:t>
          </w:r>
          <w:r>
            <w:rPr>
              <w:color w:val="0000FF"/>
              <w:sz w:val="24"/>
              <w:szCs w:val="24"/>
            </w:rPr>
            <w:t xml:space="preserve"> EXTRA </w:t>
          </w:r>
          <w:r w:rsidR="002906F0">
            <w:rPr>
              <w:color w:val="0000FF"/>
              <w:sz w:val="24"/>
              <w:szCs w:val="24"/>
            </w:rPr>
            <w:t>SETEMBRO</w:t>
          </w:r>
          <w:r w:rsidR="00997F95">
            <w:rPr>
              <w:color w:val="0000FF"/>
              <w:sz w:val="24"/>
              <w:szCs w:val="24"/>
            </w:rPr>
            <w:t>/</w:t>
          </w:r>
          <w:r w:rsidRPr="006E4EF9">
            <w:rPr>
              <w:color w:val="0000FF"/>
              <w:sz w:val="24"/>
              <w:szCs w:val="24"/>
            </w:rPr>
            <w:t>20</w:t>
          </w:r>
          <w:r>
            <w:rPr>
              <w:color w:val="0000FF"/>
              <w:sz w:val="24"/>
              <w:szCs w:val="24"/>
            </w:rPr>
            <w:t>26</w:t>
          </w:r>
          <w:r w:rsidRPr="00563AA2">
            <w:rPr>
              <w:color w:val="0000FF"/>
              <w:szCs w:val="22"/>
            </w:rPr>
            <w:t xml:space="preserve"> </w:t>
          </w:r>
          <w:r>
            <w:rPr>
              <w:color w:val="0000FF"/>
              <w:szCs w:val="22"/>
            </w:rPr>
            <w:t xml:space="preserve">       </w:t>
          </w:r>
          <w:r w:rsidRPr="006E4EF9">
            <w:rPr>
              <w:color w:val="0000FF"/>
              <w:sz w:val="24"/>
              <w:szCs w:val="24"/>
            </w:rPr>
            <w:t xml:space="preserve">Nº. </w:t>
          </w:r>
          <w:r>
            <w:rPr>
              <w:color w:val="0000FF"/>
              <w:sz w:val="24"/>
              <w:szCs w:val="24"/>
            </w:rPr>
            <w:t>0</w:t>
          </w:r>
          <w:r w:rsidR="002906F0">
            <w:rPr>
              <w:color w:val="0000FF"/>
              <w:sz w:val="24"/>
              <w:szCs w:val="24"/>
            </w:rPr>
            <w:t>2</w:t>
          </w:r>
        </w:p>
      </w:tc>
    </w:tr>
  </w:tbl>
  <w:p w14:paraId="48918509" w14:textId="77777777" w:rsidR="00ED6546" w:rsidRDefault="00ED6546" w:rsidP="005454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C2EAD"/>
    <w:multiLevelType w:val="hybridMultilevel"/>
    <w:tmpl w:val="89E6C8C6"/>
    <w:lvl w:ilvl="0" w:tplc="A8822C52">
      <w:start w:val="4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5546DF"/>
    <w:multiLevelType w:val="hybridMultilevel"/>
    <w:tmpl w:val="A4CEFA74"/>
    <w:lvl w:ilvl="0" w:tplc="C598E890">
      <w:start w:val="1"/>
      <w:numFmt w:val="lowerLetter"/>
      <w:lvlText w:val="%1)"/>
      <w:lvlJc w:val="left"/>
      <w:pPr>
        <w:tabs>
          <w:tab w:val="num" w:pos="1774"/>
        </w:tabs>
        <w:ind w:left="1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4"/>
        </w:tabs>
        <w:ind w:left="249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4"/>
        </w:tabs>
        <w:ind w:left="321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4"/>
        </w:tabs>
        <w:ind w:left="393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4"/>
        </w:tabs>
        <w:ind w:left="465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4"/>
        </w:tabs>
        <w:ind w:left="537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4"/>
        </w:tabs>
        <w:ind w:left="609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4"/>
        </w:tabs>
        <w:ind w:left="681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4"/>
        </w:tabs>
        <w:ind w:left="7534" w:hanging="180"/>
      </w:pPr>
    </w:lvl>
  </w:abstractNum>
  <w:abstractNum w:abstractNumId="2" w15:restartNumberingAfterBreak="0">
    <w:nsid w:val="0EDF3616"/>
    <w:multiLevelType w:val="hybridMultilevel"/>
    <w:tmpl w:val="327072C0"/>
    <w:lvl w:ilvl="0" w:tplc="0416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3" w15:restartNumberingAfterBreak="0">
    <w:nsid w:val="112621B1"/>
    <w:multiLevelType w:val="hybridMultilevel"/>
    <w:tmpl w:val="79CA99CA"/>
    <w:lvl w:ilvl="0" w:tplc="0416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4" w15:restartNumberingAfterBreak="0">
    <w:nsid w:val="17623ED3"/>
    <w:multiLevelType w:val="hybridMultilevel"/>
    <w:tmpl w:val="8542DC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F31A1"/>
    <w:multiLevelType w:val="hybridMultilevel"/>
    <w:tmpl w:val="6C44EDD4"/>
    <w:lvl w:ilvl="0" w:tplc="A2A2A7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0A94F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1A685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64542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001BB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A01DA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E2ECC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AE160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7A165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61125"/>
    <w:multiLevelType w:val="hybridMultilevel"/>
    <w:tmpl w:val="4E6E343C"/>
    <w:lvl w:ilvl="0" w:tplc="50D0B41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9BACB76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8C60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68E12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AA610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AC738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96846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825DD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B0A42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261C7"/>
    <w:multiLevelType w:val="hybridMultilevel"/>
    <w:tmpl w:val="A4EA3A3A"/>
    <w:lvl w:ilvl="0" w:tplc="1DC8EB4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DA0A4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6E83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80255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8A677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0225E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062A5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AAAEA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E4189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769E3"/>
    <w:multiLevelType w:val="hybridMultilevel"/>
    <w:tmpl w:val="1300339C"/>
    <w:lvl w:ilvl="0" w:tplc="598CD68E">
      <w:start w:val="1"/>
      <w:numFmt w:val="upperRoman"/>
      <w:lvlText w:val="%1"/>
      <w:lvlJc w:val="left"/>
      <w:pPr>
        <w:ind w:left="269" w:hanging="13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BED6BAC4">
      <w:numFmt w:val="bullet"/>
      <w:lvlText w:val=""/>
      <w:lvlJc w:val="left"/>
      <w:pPr>
        <w:ind w:left="139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7DF45CC4">
      <w:numFmt w:val="bullet"/>
      <w:lvlText w:val="•"/>
      <w:lvlJc w:val="left"/>
      <w:pPr>
        <w:ind w:left="1207" w:hanging="360"/>
      </w:pPr>
      <w:rPr>
        <w:rFonts w:hint="default"/>
        <w:lang w:val="pt-PT" w:eastAsia="en-US" w:bidi="ar-SA"/>
      </w:rPr>
    </w:lvl>
    <w:lvl w:ilvl="3" w:tplc="4B0684F8">
      <w:numFmt w:val="bullet"/>
      <w:lvlText w:val="•"/>
      <w:lvlJc w:val="left"/>
      <w:pPr>
        <w:ind w:left="2154" w:hanging="360"/>
      </w:pPr>
      <w:rPr>
        <w:rFonts w:hint="default"/>
        <w:lang w:val="pt-PT" w:eastAsia="en-US" w:bidi="ar-SA"/>
      </w:rPr>
    </w:lvl>
    <w:lvl w:ilvl="4" w:tplc="B88C8AF0">
      <w:numFmt w:val="bullet"/>
      <w:lvlText w:val="•"/>
      <w:lvlJc w:val="left"/>
      <w:pPr>
        <w:ind w:left="3101" w:hanging="360"/>
      </w:pPr>
      <w:rPr>
        <w:rFonts w:hint="default"/>
        <w:lang w:val="pt-PT" w:eastAsia="en-US" w:bidi="ar-SA"/>
      </w:rPr>
    </w:lvl>
    <w:lvl w:ilvl="5" w:tplc="A7D2B84C">
      <w:numFmt w:val="bullet"/>
      <w:lvlText w:val="•"/>
      <w:lvlJc w:val="left"/>
      <w:pPr>
        <w:ind w:left="4048" w:hanging="360"/>
      </w:pPr>
      <w:rPr>
        <w:rFonts w:hint="default"/>
        <w:lang w:val="pt-PT" w:eastAsia="en-US" w:bidi="ar-SA"/>
      </w:rPr>
    </w:lvl>
    <w:lvl w:ilvl="6" w:tplc="C7EE7ABE">
      <w:numFmt w:val="bullet"/>
      <w:lvlText w:val="•"/>
      <w:lvlJc w:val="left"/>
      <w:pPr>
        <w:ind w:left="4995" w:hanging="360"/>
      </w:pPr>
      <w:rPr>
        <w:rFonts w:hint="default"/>
        <w:lang w:val="pt-PT" w:eastAsia="en-US" w:bidi="ar-SA"/>
      </w:rPr>
    </w:lvl>
    <w:lvl w:ilvl="7" w:tplc="5738928A">
      <w:numFmt w:val="bullet"/>
      <w:lvlText w:val="•"/>
      <w:lvlJc w:val="left"/>
      <w:pPr>
        <w:ind w:left="5942" w:hanging="360"/>
      </w:pPr>
      <w:rPr>
        <w:rFonts w:hint="default"/>
        <w:lang w:val="pt-PT" w:eastAsia="en-US" w:bidi="ar-SA"/>
      </w:rPr>
    </w:lvl>
    <w:lvl w:ilvl="8" w:tplc="48649D84">
      <w:numFmt w:val="bullet"/>
      <w:lvlText w:val="•"/>
      <w:lvlJc w:val="left"/>
      <w:pPr>
        <w:ind w:left="6889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3A341896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31704F5"/>
    <w:multiLevelType w:val="hybridMultilevel"/>
    <w:tmpl w:val="D3DACDB8"/>
    <w:lvl w:ilvl="0" w:tplc="8D988A1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9273F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C66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AA1B8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00C71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AC17F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D4A4E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CCA84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D2C1B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86F0B"/>
    <w:multiLevelType w:val="hybridMultilevel"/>
    <w:tmpl w:val="CD387A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8A5598"/>
    <w:multiLevelType w:val="hybridMultilevel"/>
    <w:tmpl w:val="C33685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86BF1"/>
    <w:multiLevelType w:val="hybridMultilevel"/>
    <w:tmpl w:val="5C28D46E"/>
    <w:lvl w:ilvl="0" w:tplc="249496C4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4" w15:restartNumberingAfterBreak="0">
    <w:nsid w:val="634D56A6"/>
    <w:multiLevelType w:val="hybridMultilevel"/>
    <w:tmpl w:val="DF461148"/>
    <w:lvl w:ilvl="0" w:tplc="54CC9DA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C031E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0C9A3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1AB43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02FF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A80A2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5AC9B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40C39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FE16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A4419"/>
    <w:multiLevelType w:val="hybridMultilevel"/>
    <w:tmpl w:val="F34AE274"/>
    <w:lvl w:ilvl="0" w:tplc="F8686C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E072D"/>
    <w:multiLevelType w:val="hybridMultilevel"/>
    <w:tmpl w:val="2CA66C4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563A5"/>
    <w:multiLevelType w:val="hybridMultilevel"/>
    <w:tmpl w:val="0BA2AAB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A47DDD"/>
    <w:multiLevelType w:val="hybridMultilevel"/>
    <w:tmpl w:val="9D9CEE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807EE"/>
    <w:multiLevelType w:val="hybridMultilevel"/>
    <w:tmpl w:val="A61E6FC4"/>
    <w:lvl w:ilvl="0" w:tplc="35462A32">
      <w:start w:val="1"/>
      <w:numFmt w:val="lowerLetter"/>
      <w:lvlText w:val="%1)"/>
      <w:lvlJc w:val="left"/>
      <w:pPr>
        <w:tabs>
          <w:tab w:val="num" w:pos="2628"/>
        </w:tabs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48"/>
        </w:tabs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68"/>
        </w:tabs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88"/>
        </w:tabs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08"/>
        </w:tabs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228"/>
        </w:tabs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48"/>
        </w:tabs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68"/>
        </w:tabs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88"/>
        </w:tabs>
        <w:ind w:left="8388" w:hanging="180"/>
      </w:pPr>
    </w:lvl>
  </w:abstractNum>
  <w:abstractNum w:abstractNumId="20" w15:restartNumberingAfterBreak="0">
    <w:nsid w:val="6C584104"/>
    <w:multiLevelType w:val="hybridMultilevel"/>
    <w:tmpl w:val="06B24BB2"/>
    <w:lvl w:ilvl="0" w:tplc="3B9C63A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76134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E22F0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5EF6B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EA782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CA1AE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78E90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0644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5AA2A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1"/>
  </w:num>
  <w:num w:numId="4">
    <w:abstractNumId w:val="0"/>
  </w:num>
  <w:num w:numId="5">
    <w:abstractNumId w:val="15"/>
  </w:num>
  <w:num w:numId="6">
    <w:abstractNumId w:val="12"/>
  </w:num>
  <w:num w:numId="7">
    <w:abstractNumId w:val="11"/>
  </w:num>
  <w:num w:numId="8">
    <w:abstractNumId w:val="9"/>
  </w:num>
  <w:num w:numId="9">
    <w:abstractNumId w:val="18"/>
  </w:num>
  <w:num w:numId="10">
    <w:abstractNumId w:val="6"/>
  </w:num>
  <w:num w:numId="11">
    <w:abstractNumId w:val="5"/>
  </w:num>
  <w:num w:numId="12">
    <w:abstractNumId w:val="7"/>
  </w:num>
  <w:num w:numId="13">
    <w:abstractNumId w:val="10"/>
  </w:num>
  <w:num w:numId="14">
    <w:abstractNumId w:val="20"/>
  </w:num>
  <w:num w:numId="15">
    <w:abstractNumId w:val="14"/>
  </w:num>
  <w:num w:numId="16">
    <w:abstractNumId w:val="17"/>
  </w:num>
  <w:num w:numId="17">
    <w:abstractNumId w:val="2"/>
  </w:num>
  <w:num w:numId="18">
    <w:abstractNumId w:val="3"/>
  </w:num>
  <w:num w:numId="19">
    <w:abstractNumId w:val="16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511"/>
    <w:rsid w:val="0000126C"/>
    <w:rsid w:val="00002681"/>
    <w:rsid w:val="00003DBA"/>
    <w:rsid w:val="00004AC0"/>
    <w:rsid w:val="00011F51"/>
    <w:rsid w:val="000134DD"/>
    <w:rsid w:val="000157BF"/>
    <w:rsid w:val="00015E8F"/>
    <w:rsid w:val="00017B2C"/>
    <w:rsid w:val="0002328B"/>
    <w:rsid w:val="000234F4"/>
    <w:rsid w:val="00026B50"/>
    <w:rsid w:val="00026F45"/>
    <w:rsid w:val="000308FB"/>
    <w:rsid w:val="000313E2"/>
    <w:rsid w:val="00032822"/>
    <w:rsid w:val="000354F1"/>
    <w:rsid w:val="00036E1B"/>
    <w:rsid w:val="00037027"/>
    <w:rsid w:val="000411D9"/>
    <w:rsid w:val="00043E4F"/>
    <w:rsid w:val="0004544B"/>
    <w:rsid w:val="00046D5D"/>
    <w:rsid w:val="0005019E"/>
    <w:rsid w:val="000516E8"/>
    <w:rsid w:val="00051BBC"/>
    <w:rsid w:val="000524CF"/>
    <w:rsid w:val="000549E1"/>
    <w:rsid w:val="0005619D"/>
    <w:rsid w:val="00061FD1"/>
    <w:rsid w:val="0006252B"/>
    <w:rsid w:val="00062F22"/>
    <w:rsid w:val="00063D53"/>
    <w:rsid w:val="00065D8F"/>
    <w:rsid w:val="0006762B"/>
    <w:rsid w:val="00072612"/>
    <w:rsid w:val="000748DB"/>
    <w:rsid w:val="0007649B"/>
    <w:rsid w:val="00077182"/>
    <w:rsid w:val="00077270"/>
    <w:rsid w:val="00077BD0"/>
    <w:rsid w:val="0008460A"/>
    <w:rsid w:val="00085FD7"/>
    <w:rsid w:val="000A10EF"/>
    <w:rsid w:val="000A5E61"/>
    <w:rsid w:val="000A5EF2"/>
    <w:rsid w:val="000A77D8"/>
    <w:rsid w:val="000A7E80"/>
    <w:rsid w:val="000B1D2F"/>
    <w:rsid w:val="000C2E37"/>
    <w:rsid w:val="000C35C0"/>
    <w:rsid w:val="000C4BB8"/>
    <w:rsid w:val="000D7E9A"/>
    <w:rsid w:val="000E0759"/>
    <w:rsid w:val="000E1E34"/>
    <w:rsid w:val="000E1E85"/>
    <w:rsid w:val="000E719D"/>
    <w:rsid w:val="000E7F03"/>
    <w:rsid w:val="001000C4"/>
    <w:rsid w:val="00101350"/>
    <w:rsid w:val="001140CA"/>
    <w:rsid w:val="00114CBD"/>
    <w:rsid w:val="00115457"/>
    <w:rsid w:val="00115D94"/>
    <w:rsid w:val="001168CC"/>
    <w:rsid w:val="0011710A"/>
    <w:rsid w:val="00120882"/>
    <w:rsid w:val="00120A1C"/>
    <w:rsid w:val="00120C5E"/>
    <w:rsid w:val="00121AF7"/>
    <w:rsid w:val="0012547D"/>
    <w:rsid w:val="00127D4C"/>
    <w:rsid w:val="00127EB6"/>
    <w:rsid w:val="001337A6"/>
    <w:rsid w:val="00134A34"/>
    <w:rsid w:val="001351BA"/>
    <w:rsid w:val="00135E73"/>
    <w:rsid w:val="00136A81"/>
    <w:rsid w:val="00136DA9"/>
    <w:rsid w:val="00140919"/>
    <w:rsid w:val="001473F5"/>
    <w:rsid w:val="0014765C"/>
    <w:rsid w:val="00154477"/>
    <w:rsid w:val="00156F33"/>
    <w:rsid w:val="00160C27"/>
    <w:rsid w:val="001610A2"/>
    <w:rsid w:val="00164B1F"/>
    <w:rsid w:val="00165DBA"/>
    <w:rsid w:val="00166F9E"/>
    <w:rsid w:val="001701EA"/>
    <w:rsid w:val="00170786"/>
    <w:rsid w:val="00171295"/>
    <w:rsid w:val="00174915"/>
    <w:rsid w:val="00174A97"/>
    <w:rsid w:val="00175785"/>
    <w:rsid w:val="00176A2E"/>
    <w:rsid w:val="00177A1F"/>
    <w:rsid w:val="00180BAD"/>
    <w:rsid w:val="001828B1"/>
    <w:rsid w:val="001839F1"/>
    <w:rsid w:val="001871D1"/>
    <w:rsid w:val="001873EB"/>
    <w:rsid w:val="0019315C"/>
    <w:rsid w:val="001A1BBE"/>
    <w:rsid w:val="001A46C4"/>
    <w:rsid w:val="001A5601"/>
    <w:rsid w:val="001A58CE"/>
    <w:rsid w:val="001B12B8"/>
    <w:rsid w:val="001B1A5E"/>
    <w:rsid w:val="001B3EA2"/>
    <w:rsid w:val="001B41B1"/>
    <w:rsid w:val="001B50B3"/>
    <w:rsid w:val="001B5F34"/>
    <w:rsid w:val="001B601C"/>
    <w:rsid w:val="001B6E0B"/>
    <w:rsid w:val="001B7E99"/>
    <w:rsid w:val="001C115C"/>
    <w:rsid w:val="001C38EB"/>
    <w:rsid w:val="001D37A4"/>
    <w:rsid w:val="001D4E2D"/>
    <w:rsid w:val="001D6746"/>
    <w:rsid w:val="001F233D"/>
    <w:rsid w:val="001F37C5"/>
    <w:rsid w:val="001F767E"/>
    <w:rsid w:val="00200B9A"/>
    <w:rsid w:val="00202098"/>
    <w:rsid w:val="00203DB4"/>
    <w:rsid w:val="0020472A"/>
    <w:rsid w:val="0021064F"/>
    <w:rsid w:val="00212E04"/>
    <w:rsid w:val="00214073"/>
    <w:rsid w:val="0021672E"/>
    <w:rsid w:val="00216B7F"/>
    <w:rsid w:val="00216FF7"/>
    <w:rsid w:val="00217237"/>
    <w:rsid w:val="002177BA"/>
    <w:rsid w:val="00221201"/>
    <w:rsid w:val="0022410E"/>
    <w:rsid w:val="00224757"/>
    <w:rsid w:val="00227952"/>
    <w:rsid w:val="002376D8"/>
    <w:rsid w:val="002407EF"/>
    <w:rsid w:val="002417C2"/>
    <w:rsid w:val="002423BB"/>
    <w:rsid w:val="00243449"/>
    <w:rsid w:val="00243ED4"/>
    <w:rsid w:val="00244528"/>
    <w:rsid w:val="00244FD5"/>
    <w:rsid w:val="002476CB"/>
    <w:rsid w:val="00250AF6"/>
    <w:rsid w:val="00251DEA"/>
    <w:rsid w:val="00255A54"/>
    <w:rsid w:val="002561AB"/>
    <w:rsid w:val="00256303"/>
    <w:rsid w:val="00262341"/>
    <w:rsid w:val="0026268E"/>
    <w:rsid w:val="00262B4A"/>
    <w:rsid w:val="00262C5C"/>
    <w:rsid w:val="0026320F"/>
    <w:rsid w:val="00263BB5"/>
    <w:rsid w:val="00266A86"/>
    <w:rsid w:val="00267A72"/>
    <w:rsid w:val="002704C4"/>
    <w:rsid w:val="00270FDF"/>
    <w:rsid w:val="002713F0"/>
    <w:rsid w:val="00272C84"/>
    <w:rsid w:val="002751E8"/>
    <w:rsid w:val="00275EE7"/>
    <w:rsid w:val="002835B8"/>
    <w:rsid w:val="002855F6"/>
    <w:rsid w:val="00290440"/>
    <w:rsid w:val="002906F0"/>
    <w:rsid w:val="00290FAF"/>
    <w:rsid w:val="00293FA3"/>
    <w:rsid w:val="00294150"/>
    <w:rsid w:val="00296B44"/>
    <w:rsid w:val="00296E10"/>
    <w:rsid w:val="002A30AA"/>
    <w:rsid w:val="002A35B2"/>
    <w:rsid w:val="002A414C"/>
    <w:rsid w:val="002A63AA"/>
    <w:rsid w:val="002A7AD1"/>
    <w:rsid w:val="002A7B52"/>
    <w:rsid w:val="002A7FE0"/>
    <w:rsid w:val="002B0B2A"/>
    <w:rsid w:val="002B488B"/>
    <w:rsid w:val="002B4BBE"/>
    <w:rsid w:val="002B4C0E"/>
    <w:rsid w:val="002B53FE"/>
    <w:rsid w:val="002B5D91"/>
    <w:rsid w:val="002B794A"/>
    <w:rsid w:val="002C2FFF"/>
    <w:rsid w:val="002C5759"/>
    <w:rsid w:val="002C61FB"/>
    <w:rsid w:val="002C64CE"/>
    <w:rsid w:val="002D3053"/>
    <w:rsid w:val="002D31DF"/>
    <w:rsid w:val="002D4049"/>
    <w:rsid w:val="002D79E1"/>
    <w:rsid w:val="002E1D4E"/>
    <w:rsid w:val="002E27C1"/>
    <w:rsid w:val="002E2B18"/>
    <w:rsid w:val="002E32C9"/>
    <w:rsid w:val="002E4BCE"/>
    <w:rsid w:val="002E5686"/>
    <w:rsid w:val="002E59C1"/>
    <w:rsid w:val="002E60C3"/>
    <w:rsid w:val="002F19FB"/>
    <w:rsid w:val="002F56E8"/>
    <w:rsid w:val="002F5DD1"/>
    <w:rsid w:val="002F6D3B"/>
    <w:rsid w:val="002F70F3"/>
    <w:rsid w:val="00300160"/>
    <w:rsid w:val="00301B45"/>
    <w:rsid w:val="00301BA9"/>
    <w:rsid w:val="00303169"/>
    <w:rsid w:val="00304F3F"/>
    <w:rsid w:val="00307708"/>
    <w:rsid w:val="00310900"/>
    <w:rsid w:val="00311B1D"/>
    <w:rsid w:val="00312694"/>
    <w:rsid w:val="00317786"/>
    <w:rsid w:val="00317EC3"/>
    <w:rsid w:val="00320981"/>
    <w:rsid w:val="003249E1"/>
    <w:rsid w:val="00332B9D"/>
    <w:rsid w:val="00340771"/>
    <w:rsid w:val="00342EF6"/>
    <w:rsid w:val="0034405A"/>
    <w:rsid w:val="0034432C"/>
    <w:rsid w:val="0034497C"/>
    <w:rsid w:val="003458E1"/>
    <w:rsid w:val="00351E6A"/>
    <w:rsid w:val="00352F66"/>
    <w:rsid w:val="00357427"/>
    <w:rsid w:val="00361227"/>
    <w:rsid w:val="003624D4"/>
    <w:rsid w:val="00363D4E"/>
    <w:rsid w:val="003665F2"/>
    <w:rsid w:val="00366B42"/>
    <w:rsid w:val="003673D4"/>
    <w:rsid w:val="00377216"/>
    <w:rsid w:val="003801FD"/>
    <w:rsid w:val="00380E78"/>
    <w:rsid w:val="003818FE"/>
    <w:rsid w:val="00381C26"/>
    <w:rsid w:val="0038479E"/>
    <w:rsid w:val="003877DA"/>
    <w:rsid w:val="00392007"/>
    <w:rsid w:val="0039430D"/>
    <w:rsid w:val="00394C40"/>
    <w:rsid w:val="003958B7"/>
    <w:rsid w:val="00396448"/>
    <w:rsid w:val="003977E5"/>
    <w:rsid w:val="003A3E12"/>
    <w:rsid w:val="003A3E7C"/>
    <w:rsid w:val="003A460C"/>
    <w:rsid w:val="003A511F"/>
    <w:rsid w:val="003B0B00"/>
    <w:rsid w:val="003B1E1E"/>
    <w:rsid w:val="003B3406"/>
    <w:rsid w:val="003B5266"/>
    <w:rsid w:val="003B5F54"/>
    <w:rsid w:val="003B7EAB"/>
    <w:rsid w:val="003C1941"/>
    <w:rsid w:val="003C2170"/>
    <w:rsid w:val="003C61B0"/>
    <w:rsid w:val="003C67FF"/>
    <w:rsid w:val="003C6E57"/>
    <w:rsid w:val="003C74EF"/>
    <w:rsid w:val="003C78DE"/>
    <w:rsid w:val="003D3020"/>
    <w:rsid w:val="003D6285"/>
    <w:rsid w:val="003E0B5B"/>
    <w:rsid w:val="003E18AE"/>
    <w:rsid w:val="003E40AB"/>
    <w:rsid w:val="003E615B"/>
    <w:rsid w:val="003E6834"/>
    <w:rsid w:val="003F1EDD"/>
    <w:rsid w:val="003F271E"/>
    <w:rsid w:val="004005A6"/>
    <w:rsid w:val="0040112B"/>
    <w:rsid w:val="0040190E"/>
    <w:rsid w:val="00401D3B"/>
    <w:rsid w:val="0040222B"/>
    <w:rsid w:val="0040242E"/>
    <w:rsid w:val="00402A8C"/>
    <w:rsid w:val="00404533"/>
    <w:rsid w:val="00405171"/>
    <w:rsid w:val="004062A5"/>
    <w:rsid w:val="00407831"/>
    <w:rsid w:val="00413E6F"/>
    <w:rsid w:val="00414318"/>
    <w:rsid w:val="0041463C"/>
    <w:rsid w:val="00416BCC"/>
    <w:rsid w:val="00417CDB"/>
    <w:rsid w:val="00425BEA"/>
    <w:rsid w:val="00427B79"/>
    <w:rsid w:val="004335F0"/>
    <w:rsid w:val="00434073"/>
    <w:rsid w:val="00436A4B"/>
    <w:rsid w:val="0044173E"/>
    <w:rsid w:val="00442173"/>
    <w:rsid w:val="0044359B"/>
    <w:rsid w:val="00444792"/>
    <w:rsid w:val="00444D9D"/>
    <w:rsid w:val="00445FED"/>
    <w:rsid w:val="0044661E"/>
    <w:rsid w:val="00446828"/>
    <w:rsid w:val="00450FC9"/>
    <w:rsid w:val="0045288A"/>
    <w:rsid w:val="00453C9F"/>
    <w:rsid w:val="00454ADA"/>
    <w:rsid w:val="00454F4C"/>
    <w:rsid w:val="00455DDE"/>
    <w:rsid w:val="004604D7"/>
    <w:rsid w:val="00460F7A"/>
    <w:rsid w:val="0046182F"/>
    <w:rsid w:val="004625B0"/>
    <w:rsid w:val="004632B5"/>
    <w:rsid w:val="00464C07"/>
    <w:rsid w:val="00465D10"/>
    <w:rsid w:val="00470BFE"/>
    <w:rsid w:val="00472D8C"/>
    <w:rsid w:val="004752EF"/>
    <w:rsid w:val="00475AEF"/>
    <w:rsid w:val="0047665D"/>
    <w:rsid w:val="00477490"/>
    <w:rsid w:val="004779C5"/>
    <w:rsid w:val="00481A6D"/>
    <w:rsid w:val="00483D91"/>
    <w:rsid w:val="004843C8"/>
    <w:rsid w:val="004847CD"/>
    <w:rsid w:val="00490CF8"/>
    <w:rsid w:val="00490D13"/>
    <w:rsid w:val="00494466"/>
    <w:rsid w:val="00495089"/>
    <w:rsid w:val="004A0898"/>
    <w:rsid w:val="004A1180"/>
    <w:rsid w:val="004A2DB6"/>
    <w:rsid w:val="004A3A4E"/>
    <w:rsid w:val="004A4473"/>
    <w:rsid w:val="004B16AC"/>
    <w:rsid w:val="004B2CAB"/>
    <w:rsid w:val="004B3C84"/>
    <w:rsid w:val="004B4121"/>
    <w:rsid w:val="004B4800"/>
    <w:rsid w:val="004B525E"/>
    <w:rsid w:val="004B5DC8"/>
    <w:rsid w:val="004B64CF"/>
    <w:rsid w:val="004C020B"/>
    <w:rsid w:val="004C076D"/>
    <w:rsid w:val="004C61FD"/>
    <w:rsid w:val="004C6844"/>
    <w:rsid w:val="004C69ED"/>
    <w:rsid w:val="004C7F67"/>
    <w:rsid w:val="004D0220"/>
    <w:rsid w:val="004D0627"/>
    <w:rsid w:val="004D1792"/>
    <w:rsid w:val="004D5B32"/>
    <w:rsid w:val="004D650F"/>
    <w:rsid w:val="004D6BA5"/>
    <w:rsid w:val="004D73EA"/>
    <w:rsid w:val="004D7A74"/>
    <w:rsid w:val="004E39F3"/>
    <w:rsid w:val="004E4A45"/>
    <w:rsid w:val="004E62CA"/>
    <w:rsid w:val="004F0A00"/>
    <w:rsid w:val="004F2907"/>
    <w:rsid w:val="004F57A8"/>
    <w:rsid w:val="004F5F2D"/>
    <w:rsid w:val="004F6CAD"/>
    <w:rsid w:val="005007E0"/>
    <w:rsid w:val="00502D26"/>
    <w:rsid w:val="0050541E"/>
    <w:rsid w:val="00510156"/>
    <w:rsid w:val="0051587A"/>
    <w:rsid w:val="00523557"/>
    <w:rsid w:val="00525B84"/>
    <w:rsid w:val="00534388"/>
    <w:rsid w:val="005365FC"/>
    <w:rsid w:val="00542FEF"/>
    <w:rsid w:val="005432AC"/>
    <w:rsid w:val="00543BCB"/>
    <w:rsid w:val="005454DE"/>
    <w:rsid w:val="005517A5"/>
    <w:rsid w:val="00555ED0"/>
    <w:rsid w:val="00557BA0"/>
    <w:rsid w:val="00563AA2"/>
    <w:rsid w:val="0056531E"/>
    <w:rsid w:val="00565EFA"/>
    <w:rsid w:val="00567464"/>
    <w:rsid w:val="0056764F"/>
    <w:rsid w:val="00567B69"/>
    <w:rsid w:val="005741A4"/>
    <w:rsid w:val="005742A5"/>
    <w:rsid w:val="00576F67"/>
    <w:rsid w:val="00583645"/>
    <w:rsid w:val="005855B3"/>
    <w:rsid w:val="00590A4F"/>
    <w:rsid w:val="00591B14"/>
    <w:rsid w:val="00591B20"/>
    <w:rsid w:val="0059354E"/>
    <w:rsid w:val="00593B47"/>
    <w:rsid w:val="005A075B"/>
    <w:rsid w:val="005B0175"/>
    <w:rsid w:val="005B0E0E"/>
    <w:rsid w:val="005B1405"/>
    <w:rsid w:val="005B367B"/>
    <w:rsid w:val="005B3AE4"/>
    <w:rsid w:val="005C2801"/>
    <w:rsid w:val="005C50C0"/>
    <w:rsid w:val="005C7E14"/>
    <w:rsid w:val="005D1405"/>
    <w:rsid w:val="005D5F6B"/>
    <w:rsid w:val="005E238C"/>
    <w:rsid w:val="005E39EE"/>
    <w:rsid w:val="005E45C5"/>
    <w:rsid w:val="005E5655"/>
    <w:rsid w:val="005F14CD"/>
    <w:rsid w:val="005F2667"/>
    <w:rsid w:val="005F31A5"/>
    <w:rsid w:val="005F3853"/>
    <w:rsid w:val="00605378"/>
    <w:rsid w:val="006054BA"/>
    <w:rsid w:val="006060C3"/>
    <w:rsid w:val="00607ABC"/>
    <w:rsid w:val="006104DB"/>
    <w:rsid w:val="006108FF"/>
    <w:rsid w:val="006116E4"/>
    <w:rsid w:val="00611C4E"/>
    <w:rsid w:val="0061267C"/>
    <w:rsid w:val="00613730"/>
    <w:rsid w:val="00615BD4"/>
    <w:rsid w:val="00615F0E"/>
    <w:rsid w:val="00623A80"/>
    <w:rsid w:val="00623B8F"/>
    <w:rsid w:val="00624835"/>
    <w:rsid w:val="00626B9E"/>
    <w:rsid w:val="006279B6"/>
    <w:rsid w:val="006322EE"/>
    <w:rsid w:val="00635424"/>
    <w:rsid w:val="00637281"/>
    <w:rsid w:val="0065066D"/>
    <w:rsid w:val="00651F1A"/>
    <w:rsid w:val="00653EC3"/>
    <w:rsid w:val="00654FEB"/>
    <w:rsid w:val="00657B8E"/>
    <w:rsid w:val="00663DBD"/>
    <w:rsid w:val="00663F12"/>
    <w:rsid w:val="00667C74"/>
    <w:rsid w:val="0067255E"/>
    <w:rsid w:val="00672BEC"/>
    <w:rsid w:val="0067758E"/>
    <w:rsid w:val="00680AE5"/>
    <w:rsid w:val="00682AF3"/>
    <w:rsid w:val="0068699C"/>
    <w:rsid w:val="006869D8"/>
    <w:rsid w:val="00692F32"/>
    <w:rsid w:val="00692F3F"/>
    <w:rsid w:val="00696F63"/>
    <w:rsid w:val="006A0BDE"/>
    <w:rsid w:val="006A7546"/>
    <w:rsid w:val="006A797A"/>
    <w:rsid w:val="006B2F02"/>
    <w:rsid w:val="006B3873"/>
    <w:rsid w:val="006C02CC"/>
    <w:rsid w:val="006C06E1"/>
    <w:rsid w:val="006C2A89"/>
    <w:rsid w:val="006C57AA"/>
    <w:rsid w:val="006D2FB2"/>
    <w:rsid w:val="006D3326"/>
    <w:rsid w:val="006D6821"/>
    <w:rsid w:val="006D750E"/>
    <w:rsid w:val="006E1C57"/>
    <w:rsid w:val="006E42FA"/>
    <w:rsid w:val="006E4EF9"/>
    <w:rsid w:val="006E6711"/>
    <w:rsid w:val="006E7DC6"/>
    <w:rsid w:val="007043AE"/>
    <w:rsid w:val="00704720"/>
    <w:rsid w:val="00705A61"/>
    <w:rsid w:val="007114A8"/>
    <w:rsid w:val="00711638"/>
    <w:rsid w:val="00714D2E"/>
    <w:rsid w:val="0072032B"/>
    <w:rsid w:val="00720DF3"/>
    <w:rsid w:val="00731F34"/>
    <w:rsid w:val="00740B31"/>
    <w:rsid w:val="007432A5"/>
    <w:rsid w:val="00744354"/>
    <w:rsid w:val="007445DD"/>
    <w:rsid w:val="007449AD"/>
    <w:rsid w:val="007477F8"/>
    <w:rsid w:val="007522C9"/>
    <w:rsid w:val="007549F0"/>
    <w:rsid w:val="00756A42"/>
    <w:rsid w:val="00756F7B"/>
    <w:rsid w:val="00757E65"/>
    <w:rsid w:val="00762A3A"/>
    <w:rsid w:val="00766D81"/>
    <w:rsid w:val="00770196"/>
    <w:rsid w:val="00770371"/>
    <w:rsid w:val="00770959"/>
    <w:rsid w:val="007727F8"/>
    <w:rsid w:val="00773A66"/>
    <w:rsid w:val="00776045"/>
    <w:rsid w:val="00776D73"/>
    <w:rsid w:val="00780976"/>
    <w:rsid w:val="0078392F"/>
    <w:rsid w:val="0078456D"/>
    <w:rsid w:val="007866F3"/>
    <w:rsid w:val="00786855"/>
    <w:rsid w:val="007916CE"/>
    <w:rsid w:val="00791AE6"/>
    <w:rsid w:val="007922B1"/>
    <w:rsid w:val="00794833"/>
    <w:rsid w:val="007974C0"/>
    <w:rsid w:val="00797D9A"/>
    <w:rsid w:val="00797DB8"/>
    <w:rsid w:val="007A0F03"/>
    <w:rsid w:val="007A5A71"/>
    <w:rsid w:val="007A6F3B"/>
    <w:rsid w:val="007B071F"/>
    <w:rsid w:val="007B118A"/>
    <w:rsid w:val="007B165E"/>
    <w:rsid w:val="007B172F"/>
    <w:rsid w:val="007B4B78"/>
    <w:rsid w:val="007B556A"/>
    <w:rsid w:val="007B5612"/>
    <w:rsid w:val="007B7D36"/>
    <w:rsid w:val="007C273C"/>
    <w:rsid w:val="007C3CD6"/>
    <w:rsid w:val="007C45B4"/>
    <w:rsid w:val="007C7C22"/>
    <w:rsid w:val="007D1CD8"/>
    <w:rsid w:val="007D39C4"/>
    <w:rsid w:val="007D50D9"/>
    <w:rsid w:val="007D5BE3"/>
    <w:rsid w:val="007E180D"/>
    <w:rsid w:val="007E1893"/>
    <w:rsid w:val="007E2064"/>
    <w:rsid w:val="007E44BD"/>
    <w:rsid w:val="007E5471"/>
    <w:rsid w:val="007E729F"/>
    <w:rsid w:val="007E7F2A"/>
    <w:rsid w:val="007F5E6F"/>
    <w:rsid w:val="007F6518"/>
    <w:rsid w:val="00803580"/>
    <w:rsid w:val="008041E8"/>
    <w:rsid w:val="00811512"/>
    <w:rsid w:val="0081630F"/>
    <w:rsid w:val="008173EE"/>
    <w:rsid w:val="008211D7"/>
    <w:rsid w:val="00835D59"/>
    <w:rsid w:val="00841580"/>
    <w:rsid w:val="008458BF"/>
    <w:rsid w:val="00845DDC"/>
    <w:rsid w:val="00847107"/>
    <w:rsid w:val="00847FC0"/>
    <w:rsid w:val="0085173A"/>
    <w:rsid w:val="00852711"/>
    <w:rsid w:val="00852DB6"/>
    <w:rsid w:val="00853EC1"/>
    <w:rsid w:val="008559A8"/>
    <w:rsid w:val="00856068"/>
    <w:rsid w:val="008568D1"/>
    <w:rsid w:val="00856CF5"/>
    <w:rsid w:val="008608CA"/>
    <w:rsid w:val="00862117"/>
    <w:rsid w:val="008637DD"/>
    <w:rsid w:val="0086380A"/>
    <w:rsid w:val="00865C73"/>
    <w:rsid w:val="00871268"/>
    <w:rsid w:val="00872B92"/>
    <w:rsid w:val="00883FAA"/>
    <w:rsid w:val="008844F0"/>
    <w:rsid w:val="00892A2E"/>
    <w:rsid w:val="00892E1A"/>
    <w:rsid w:val="008932AD"/>
    <w:rsid w:val="008A11E2"/>
    <w:rsid w:val="008A1798"/>
    <w:rsid w:val="008A4ED7"/>
    <w:rsid w:val="008A4F77"/>
    <w:rsid w:val="008A5ADF"/>
    <w:rsid w:val="008B2089"/>
    <w:rsid w:val="008B24EA"/>
    <w:rsid w:val="008B48A1"/>
    <w:rsid w:val="008B6CF9"/>
    <w:rsid w:val="008B6FDD"/>
    <w:rsid w:val="008B78D9"/>
    <w:rsid w:val="008C0421"/>
    <w:rsid w:val="008C26C0"/>
    <w:rsid w:val="008C4D1C"/>
    <w:rsid w:val="008C5F09"/>
    <w:rsid w:val="008C6211"/>
    <w:rsid w:val="008C6A2C"/>
    <w:rsid w:val="008C707A"/>
    <w:rsid w:val="008C7803"/>
    <w:rsid w:val="008D1ADE"/>
    <w:rsid w:val="008D3728"/>
    <w:rsid w:val="008D3C54"/>
    <w:rsid w:val="008D4328"/>
    <w:rsid w:val="008D5E7F"/>
    <w:rsid w:val="008E0633"/>
    <w:rsid w:val="008E090B"/>
    <w:rsid w:val="008E2A73"/>
    <w:rsid w:val="008E2DE8"/>
    <w:rsid w:val="008E77E3"/>
    <w:rsid w:val="008F0B23"/>
    <w:rsid w:val="008F3B0D"/>
    <w:rsid w:val="008F60CE"/>
    <w:rsid w:val="008F7E56"/>
    <w:rsid w:val="009013DA"/>
    <w:rsid w:val="00901CB2"/>
    <w:rsid w:val="0090351A"/>
    <w:rsid w:val="009044B7"/>
    <w:rsid w:val="009048A8"/>
    <w:rsid w:val="00905731"/>
    <w:rsid w:val="00910DAC"/>
    <w:rsid w:val="009115E0"/>
    <w:rsid w:val="0091216A"/>
    <w:rsid w:val="00912174"/>
    <w:rsid w:val="0091232A"/>
    <w:rsid w:val="0091242C"/>
    <w:rsid w:val="009139EE"/>
    <w:rsid w:val="009141EE"/>
    <w:rsid w:val="009154B2"/>
    <w:rsid w:val="0091586B"/>
    <w:rsid w:val="00916B62"/>
    <w:rsid w:val="0091706C"/>
    <w:rsid w:val="009248D9"/>
    <w:rsid w:val="00925F80"/>
    <w:rsid w:val="0093012A"/>
    <w:rsid w:val="0093030B"/>
    <w:rsid w:val="0093116A"/>
    <w:rsid w:val="00932268"/>
    <w:rsid w:val="00933C32"/>
    <w:rsid w:val="00934B58"/>
    <w:rsid w:val="00937471"/>
    <w:rsid w:val="00942E75"/>
    <w:rsid w:val="009448DE"/>
    <w:rsid w:val="009450D6"/>
    <w:rsid w:val="00947D27"/>
    <w:rsid w:val="00950DBF"/>
    <w:rsid w:val="00954130"/>
    <w:rsid w:val="009549D9"/>
    <w:rsid w:val="00954D0A"/>
    <w:rsid w:val="00955864"/>
    <w:rsid w:val="00957A40"/>
    <w:rsid w:val="009607C9"/>
    <w:rsid w:val="00964CAA"/>
    <w:rsid w:val="00967520"/>
    <w:rsid w:val="0097083B"/>
    <w:rsid w:val="00970D4B"/>
    <w:rsid w:val="00974702"/>
    <w:rsid w:val="00974AA9"/>
    <w:rsid w:val="0097567C"/>
    <w:rsid w:val="00976C65"/>
    <w:rsid w:val="00980B8B"/>
    <w:rsid w:val="0098138C"/>
    <w:rsid w:val="00985EE5"/>
    <w:rsid w:val="00986043"/>
    <w:rsid w:val="00993378"/>
    <w:rsid w:val="009938FB"/>
    <w:rsid w:val="009949FF"/>
    <w:rsid w:val="00995B65"/>
    <w:rsid w:val="0099677B"/>
    <w:rsid w:val="00997F95"/>
    <w:rsid w:val="009A55DA"/>
    <w:rsid w:val="009A5960"/>
    <w:rsid w:val="009A78CB"/>
    <w:rsid w:val="009B278E"/>
    <w:rsid w:val="009B349B"/>
    <w:rsid w:val="009B6EB5"/>
    <w:rsid w:val="009C003B"/>
    <w:rsid w:val="009C0966"/>
    <w:rsid w:val="009C4441"/>
    <w:rsid w:val="009C480D"/>
    <w:rsid w:val="009C4958"/>
    <w:rsid w:val="009C6847"/>
    <w:rsid w:val="009C740A"/>
    <w:rsid w:val="009D17E0"/>
    <w:rsid w:val="009D2E2F"/>
    <w:rsid w:val="009D37A5"/>
    <w:rsid w:val="009D3CB9"/>
    <w:rsid w:val="009D4541"/>
    <w:rsid w:val="009D4570"/>
    <w:rsid w:val="009D4B87"/>
    <w:rsid w:val="009D7628"/>
    <w:rsid w:val="009E246D"/>
    <w:rsid w:val="009E27A7"/>
    <w:rsid w:val="009E60D5"/>
    <w:rsid w:val="009F3F4E"/>
    <w:rsid w:val="009F40CC"/>
    <w:rsid w:val="009F4771"/>
    <w:rsid w:val="009F49AA"/>
    <w:rsid w:val="009F4E3E"/>
    <w:rsid w:val="009F5776"/>
    <w:rsid w:val="009F5BB2"/>
    <w:rsid w:val="009F5FCA"/>
    <w:rsid w:val="009F5FF6"/>
    <w:rsid w:val="00A02FF8"/>
    <w:rsid w:val="00A031C5"/>
    <w:rsid w:val="00A04FF0"/>
    <w:rsid w:val="00A0718A"/>
    <w:rsid w:val="00A11924"/>
    <w:rsid w:val="00A11B15"/>
    <w:rsid w:val="00A13D77"/>
    <w:rsid w:val="00A15D64"/>
    <w:rsid w:val="00A16F42"/>
    <w:rsid w:val="00A20AA4"/>
    <w:rsid w:val="00A2551F"/>
    <w:rsid w:val="00A2564E"/>
    <w:rsid w:val="00A315DD"/>
    <w:rsid w:val="00A35E77"/>
    <w:rsid w:val="00A36FC1"/>
    <w:rsid w:val="00A40003"/>
    <w:rsid w:val="00A424B6"/>
    <w:rsid w:val="00A45464"/>
    <w:rsid w:val="00A47A55"/>
    <w:rsid w:val="00A50C76"/>
    <w:rsid w:val="00A515CF"/>
    <w:rsid w:val="00A52F1F"/>
    <w:rsid w:val="00A552C3"/>
    <w:rsid w:val="00A558A6"/>
    <w:rsid w:val="00A56DDF"/>
    <w:rsid w:val="00A57289"/>
    <w:rsid w:val="00A60453"/>
    <w:rsid w:val="00A61015"/>
    <w:rsid w:val="00A62218"/>
    <w:rsid w:val="00A659D1"/>
    <w:rsid w:val="00A66E69"/>
    <w:rsid w:val="00A77955"/>
    <w:rsid w:val="00A81907"/>
    <w:rsid w:val="00A84CFF"/>
    <w:rsid w:val="00A86A3E"/>
    <w:rsid w:val="00A93881"/>
    <w:rsid w:val="00A93BA2"/>
    <w:rsid w:val="00AA06E4"/>
    <w:rsid w:val="00AA0EC0"/>
    <w:rsid w:val="00AA1CC9"/>
    <w:rsid w:val="00AA2A07"/>
    <w:rsid w:val="00AA5325"/>
    <w:rsid w:val="00AB06F0"/>
    <w:rsid w:val="00AB3BF9"/>
    <w:rsid w:val="00AB4874"/>
    <w:rsid w:val="00AB5E12"/>
    <w:rsid w:val="00AB67C6"/>
    <w:rsid w:val="00AB796B"/>
    <w:rsid w:val="00AC166A"/>
    <w:rsid w:val="00AC6647"/>
    <w:rsid w:val="00AC6E78"/>
    <w:rsid w:val="00AD236B"/>
    <w:rsid w:val="00AD4E91"/>
    <w:rsid w:val="00AE2534"/>
    <w:rsid w:val="00AE26F1"/>
    <w:rsid w:val="00AE3836"/>
    <w:rsid w:val="00AE3BDD"/>
    <w:rsid w:val="00AE4EA2"/>
    <w:rsid w:val="00AE667A"/>
    <w:rsid w:val="00AF1413"/>
    <w:rsid w:val="00AF4681"/>
    <w:rsid w:val="00AF6A2C"/>
    <w:rsid w:val="00B0200A"/>
    <w:rsid w:val="00B04631"/>
    <w:rsid w:val="00B04FFD"/>
    <w:rsid w:val="00B062C5"/>
    <w:rsid w:val="00B06D82"/>
    <w:rsid w:val="00B0701B"/>
    <w:rsid w:val="00B0738A"/>
    <w:rsid w:val="00B11210"/>
    <w:rsid w:val="00B16783"/>
    <w:rsid w:val="00B21BDA"/>
    <w:rsid w:val="00B24677"/>
    <w:rsid w:val="00B265D1"/>
    <w:rsid w:val="00B30F61"/>
    <w:rsid w:val="00B377EF"/>
    <w:rsid w:val="00B37B27"/>
    <w:rsid w:val="00B43721"/>
    <w:rsid w:val="00B45AC1"/>
    <w:rsid w:val="00B51BC1"/>
    <w:rsid w:val="00B52DC3"/>
    <w:rsid w:val="00B56266"/>
    <w:rsid w:val="00B63C67"/>
    <w:rsid w:val="00B641B8"/>
    <w:rsid w:val="00B67541"/>
    <w:rsid w:val="00B67909"/>
    <w:rsid w:val="00B72A8A"/>
    <w:rsid w:val="00B72C0C"/>
    <w:rsid w:val="00B74C43"/>
    <w:rsid w:val="00B81B6D"/>
    <w:rsid w:val="00B86F64"/>
    <w:rsid w:val="00B92377"/>
    <w:rsid w:val="00B94772"/>
    <w:rsid w:val="00B9556F"/>
    <w:rsid w:val="00B95C60"/>
    <w:rsid w:val="00B96A9F"/>
    <w:rsid w:val="00B97DA5"/>
    <w:rsid w:val="00BA0511"/>
    <w:rsid w:val="00BA2EAF"/>
    <w:rsid w:val="00BA388C"/>
    <w:rsid w:val="00BA4066"/>
    <w:rsid w:val="00BA457E"/>
    <w:rsid w:val="00BA664B"/>
    <w:rsid w:val="00BA738A"/>
    <w:rsid w:val="00BA7794"/>
    <w:rsid w:val="00BA7E8C"/>
    <w:rsid w:val="00BB5959"/>
    <w:rsid w:val="00BB642D"/>
    <w:rsid w:val="00BB6A08"/>
    <w:rsid w:val="00BB754B"/>
    <w:rsid w:val="00BB778C"/>
    <w:rsid w:val="00BC0DA4"/>
    <w:rsid w:val="00BC3D75"/>
    <w:rsid w:val="00BC598F"/>
    <w:rsid w:val="00BC7D50"/>
    <w:rsid w:val="00BD2BD9"/>
    <w:rsid w:val="00BD2FF5"/>
    <w:rsid w:val="00BD4B8E"/>
    <w:rsid w:val="00BD53CD"/>
    <w:rsid w:val="00BD5852"/>
    <w:rsid w:val="00BE1DAD"/>
    <w:rsid w:val="00BE269D"/>
    <w:rsid w:val="00BE63D2"/>
    <w:rsid w:val="00BE753E"/>
    <w:rsid w:val="00BE7CBF"/>
    <w:rsid w:val="00BF1064"/>
    <w:rsid w:val="00BF14E0"/>
    <w:rsid w:val="00BF1855"/>
    <w:rsid w:val="00BF5061"/>
    <w:rsid w:val="00BF6187"/>
    <w:rsid w:val="00C009F3"/>
    <w:rsid w:val="00C02987"/>
    <w:rsid w:val="00C03E42"/>
    <w:rsid w:val="00C055E3"/>
    <w:rsid w:val="00C059AA"/>
    <w:rsid w:val="00C0648E"/>
    <w:rsid w:val="00C0663D"/>
    <w:rsid w:val="00C07437"/>
    <w:rsid w:val="00C1217A"/>
    <w:rsid w:val="00C13E34"/>
    <w:rsid w:val="00C149C5"/>
    <w:rsid w:val="00C157F3"/>
    <w:rsid w:val="00C15E40"/>
    <w:rsid w:val="00C15FCE"/>
    <w:rsid w:val="00C179E8"/>
    <w:rsid w:val="00C2191B"/>
    <w:rsid w:val="00C25509"/>
    <w:rsid w:val="00C2607C"/>
    <w:rsid w:val="00C267F3"/>
    <w:rsid w:val="00C3049A"/>
    <w:rsid w:val="00C31385"/>
    <w:rsid w:val="00C3352F"/>
    <w:rsid w:val="00C3392E"/>
    <w:rsid w:val="00C33FB5"/>
    <w:rsid w:val="00C3501A"/>
    <w:rsid w:val="00C35956"/>
    <w:rsid w:val="00C460FB"/>
    <w:rsid w:val="00C46282"/>
    <w:rsid w:val="00C47151"/>
    <w:rsid w:val="00C476D8"/>
    <w:rsid w:val="00C50719"/>
    <w:rsid w:val="00C5239C"/>
    <w:rsid w:val="00C524EA"/>
    <w:rsid w:val="00C55F75"/>
    <w:rsid w:val="00C56100"/>
    <w:rsid w:val="00C607BB"/>
    <w:rsid w:val="00C61202"/>
    <w:rsid w:val="00C64364"/>
    <w:rsid w:val="00C644CF"/>
    <w:rsid w:val="00C70B89"/>
    <w:rsid w:val="00C761A1"/>
    <w:rsid w:val="00C81F34"/>
    <w:rsid w:val="00C830E1"/>
    <w:rsid w:val="00C87F08"/>
    <w:rsid w:val="00C91029"/>
    <w:rsid w:val="00C911E3"/>
    <w:rsid w:val="00C95FB6"/>
    <w:rsid w:val="00CA0963"/>
    <w:rsid w:val="00CA23B1"/>
    <w:rsid w:val="00CA30A7"/>
    <w:rsid w:val="00CA375D"/>
    <w:rsid w:val="00CA3FFC"/>
    <w:rsid w:val="00CA487F"/>
    <w:rsid w:val="00CA4DDF"/>
    <w:rsid w:val="00CA50AF"/>
    <w:rsid w:val="00CA5386"/>
    <w:rsid w:val="00CA55D5"/>
    <w:rsid w:val="00CA59B9"/>
    <w:rsid w:val="00CB4A88"/>
    <w:rsid w:val="00CB5A50"/>
    <w:rsid w:val="00CB7325"/>
    <w:rsid w:val="00CC249F"/>
    <w:rsid w:val="00CC2D1B"/>
    <w:rsid w:val="00CC3091"/>
    <w:rsid w:val="00CC3764"/>
    <w:rsid w:val="00CC3BDD"/>
    <w:rsid w:val="00CC7642"/>
    <w:rsid w:val="00CD04B6"/>
    <w:rsid w:val="00CD2A41"/>
    <w:rsid w:val="00CD5CD4"/>
    <w:rsid w:val="00CD6547"/>
    <w:rsid w:val="00CD6E46"/>
    <w:rsid w:val="00CD7643"/>
    <w:rsid w:val="00CE1631"/>
    <w:rsid w:val="00CE4457"/>
    <w:rsid w:val="00CE6CCE"/>
    <w:rsid w:val="00CF11A3"/>
    <w:rsid w:val="00CF3F2D"/>
    <w:rsid w:val="00CF5C12"/>
    <w:rsid w:val="00CF6D73"/>
    <w:rsid w:val="00D025A2"/>
    <w:rsid w:val="00D044A2"/>
    <w:rsid w:val="00D13E17"/>
    <w:rsid w:val="00D15B4F"/>
    <w:rsid w:val="00D16512"/>
    <w:rsid w:val="00D16C59"/>
    <w:rsid w:val="00D205C9"/>
    <w:rsid w:val="00D208BE"/>
    <w:rsid w:val="00D24E88"/>
    <w:rsid w:val="00D254CA"/>
    <w:rsid w:val="00D2695B"/>
    <w:rsid w:val="00D26F8F"/>
    <w:rsid w:val="00D31B50"/>
    <w:rsid w:val="00D33078"/>
    <w:rsid w:val="00D34CE7"/>
    <w:rsid w:val="00D3580C"/>
    <w:rsid w:val="00D35AE0"/>
    <w:rsid w:val="00D40850"/>
    <w:rsid w:val="00D43041"/>
    <w:rsid w:val="00D4346B"/>
    <w:rsid w:val="00D43E2D"/>
    <w:rsid w:val="00D46873"/>
    <w:rsid w:val="00D46E28"/>
    <w:rsid w:val="00D52348"/>
    <w:rsid w:val="00D523FA"/>
    <w:rsid w:val="00D5281A"/>
    <w:rsid w:val="00D5410D"/>
    <w:rsid w:val="00D55EA7"/>
    <w:rsid w:val="00D6262E"/>
    <w:rsid w:val="00D62824"/>
    <w:rsid w:val="00D712FD"/>
    <w:rsid w:val="00D750DE"/>
    <w:rsid w:val="00D75962"/>
    <w:rsid w:val="00D75BBC"/>
    <w:rsid w:val="00D760C5"/>
    <w:rsid w:val="00D80EB1"/>
    <w:rsid w:val="00D8248F"/>
    <w:rsid w:val="00D84FA6"/>
    <w:rsid w:val="00D87BC7"/>
    <w:rsid w:val="00D90846"/>
    <w:rsid w:val="00D91242"/>
    <w:rsid w:val="00D9254D"/>
    <w:rsid w:val="00D9268C"/>
    <w:rsid w:val="00D94B8C"/>
    <w:rsid w:val="00D94F98"/>
    <w:rsid w:val="00DA0C9D"/>
    <w:rsid w:val="00DA0D60"/>
    <w:rsid w:val="00DA262A"/>
    <w:rsid w:val="00DB0E1C"/>
    <w:rsid w:val="00DB71C7"/>
    <w:rsid w:val="00DC0F22"/>
    <w:rsid w:val="00DC12FA"/>
    <w:rsid w:val="00DC2567"/>
    <w:rsid w:val="00DC274D"/>
    <w:rsid w:val="00DC375A"/>
    <w:rsid w:val="00DD07E0"/>
    <w:rsid w:val="00DD2C67"/>
    <w:rsid w:val="00DD3059"/>
    <w:rsid w:val="00DD568F"/>
    <w:rsid w:val="00DD611D"/>
    <w:rsid w:val="00DD62D7"/>
    <w:rsid w:val="00DD694C"/>
    <w:rsid w:val="00DD6C4E"/>
    <w:rsid w:val="00DE32AF"/>
    <w:rsid w:val="00DE4485"/>
    <w:rsid w:val="00DE4D09"/>
    <w:rsid w:val="00DE5D00"/>
    <w:rsid w:val="00DE78DE"/>
    <w:rsid w:val="00DE7D22"/>
    <w:rsid w:val="00DF0693"/>
    <w:rsid w:val="00DF333A"/>
    <w:rsid w:val="00DF5FEA"/>
    <w:rsid w:val="00DF63E0"/>
    <w:rsid w:val="00DF749C"/>
    <w:rsid w:val="00E00B15"/>
    <w:rsid w:val="00E076E3"/>
    <w:rsid w:val="00E10AA4"/>
    <w:rsid w:val="00E11DA3"/>
    <w:rsid w:val="00E1548D"/>
    <w:rsid w:val="00E23355"/>
    <w:rsid w:val="00E25088"/>
    <w:rsid w:val="00E25190"/>
    <w:rsid w:val="00E31898"/>
    <w:rsid w:val="00E31F7D"/>
    <w:rsid w:val="00E352B5"/>
    <w:rsid w:val="00E3583D"/>
    <w:rsid w:val="00E42D80"/>
    <w:rsid w:val="00E443AA"/>
    <w:rsid w:val="00E467A7"/>
    <w:rsid w:val="00E46EAB"/>
    <w:rsid w:val="00E477F2"/>
    <w:rsid w:val="00E47F85"/>
    <w:rsid w:val="00E56C5B"/>
    <w:rsid w:val="00E6488D"/>
    <w:rsid w:val="00E654B5"/>
    <w:rsid w:val="00E65A75"/>
    <w:rsid w:val="00E73D05"/>
    <w:rsid w:val="00E7622C"/>
    <w:rsid w:val="00E76FC7"/>
    <w:rsid w:val="00E77161"/>
    <w:rsid w:val="00E81B04"/>
    <w:rsid w:val="00E8621F"/>
    <w:rsid w:val="00E8643B"/>
    <w:rsid w:val="00E90EC5"/>
    <w:rsid w:val="00E90F2C"/>
    <w:rsid w:val="00E91EA1"/>
    <w:rsid w:val="00E96AE8"/>
    <w:rsid w:val="00EA0BBB"/>
    <w:rsid w:val="00EA3635"/>
    <w:rsid w:val="00EA3FF8"/>
    <w:rsid w:val="00EA52A3"/>
    <w:rsid w:val="00EA5C7C"/>
    <w:rsid w:val="00EB11F2"/>
    <w:rsid w:val="00EB1C08"/>
    <w:rsid w:val="00EB4C81"/>
    <w:rsid w:val="00EB5033"/>
    <w:rsid w:val="00EB6F27"/>
    <w:rsid w:val="00EB7BAB"/>
    <w:rsid w:val="00EC14B6"/>
    <w:rsid w:val="00EC2748"/>
    <w:rsid w:val="00EC5281"/>
    <w:rsid w:val="00EC6A32"/>
    <w:rsid w:val="00EC75D9"/>
    <w:rsid w:val="00ED1062"/>
    <w:rsid w:val="00ED194F"/>
    <w:rsid w:val="00ED1A2A"/>
    <w:rsid w:val="00ED42F6"/>
    <w:rsid w:val="00ED45B6"/>
    <w:rsid w:val="00ED6546"/>
    <w:rsid w:val="00ED6F02"/>
    <w:rsid w:val="00EE54F1"/>
    <w:rsid w:val="00EF02F7"/>
    <w:rsid w:val="00EF0BB4"/>
    <w:rsid w:val="00EF1302"/>
    <w:rsid w:val="00EF1E87"/>
    <w:rsid w:val="00EF23D0"/>
    <w:rsid w:val="00EF37BC"/>
    <w:rsid w:val="00EF4AA2"/>
    <w:rsid w:val="00EF4DC5"/>
    <w:rsid w:val="00EF539E"/>
    <w:rsid w:val="00EF6A9A"/>
    <w:rsid w:val="00F033D0"/>
    <w:rsid w:val="00F03844"/>
    <w:rsid w:val="00F038FC"/>
    <w:rsid w:val="00F05595"/>
    <w:rsid w:val="00F063E9"/>
    <w:rsid w:val="00F06A20"/>
    <w:rsid w:val="00F1440F"/>
    <w:rsid w:val="00F15AD0"/>
    <w:rsid w:val="00F17382"/>
    <w:rsid w:val="00F17B32"/>
    <w:rsid w:val="00F216D7"/>
    <w:rsid w:val="00F2287B"/>
    <w:rsid w:val="00F2603F"/>
    <w:rsid w:val="00F277EB"/>
    <w:rsid w:val="00F30100"/>
    <w:rsid w:val="00F30F31"/>
    <w:rsid w:val="00F345A6"/>
    <w:rsid w:val="00F35B19"/>
    <w:rsid w:val="00F3609B"/>
    <w:rsid w:val="00F43EAA"/>
    <w:rsid w:val="00F446BE"/>
    <w:rsid w:val="00F44757"/>
    <w:rsid w:val="00F502C8"/>
    <w:rsid w:val="00F54660"/>
    <w:rsid w:val="00F639D9"/>
    <w:rsid w:val="00F64291"/>
    <w:rsid w:val="00F64AF1"/>
    <w:rsid w:val="00F66CD8"/>
    <w:rsid w:val="00F7034F"/>
    <w:rsid w:val="00F70591"/>
    <w:rsid w:val="00F762D8"/>
    <w:rsid w:val="00F90280"/>
    <w:rsid w:val="00F9115F"/>
    <w:rsid w:val="00F96FE1"/>
    <w:rsid w:val="00FA298A"/>
    <w:rsid w:val="00FA2F8C"/>
    <w:rsid w:val="00FA4CA7"/>
    <w:rsid w:val="00FA536B"/>
    <w:rsid w:val="00FA70A3"/>
    <w:rsid w:val="00FB08E4"/>
    <w:rsid w:val="00FB16EF"/>
    <w:rsid w:val="00FB174C"/>
    <w:rsid w:val="00FB2641"/>
    <w:rsid w:val="00FB314C"/>
    <w:rsid w:val="00FC217C"/>
    <w:rsid w:val="00FC2249"/>
    <w:rsid w:val="00FC3725"/>
    <w:rsid w:val="00FC4162"/>
    <w:rsid w:val="00FD3C00"/>
    <w:rsid w:val="00FD461D"/>
    <w:rsid w:val="00FD48F3"/>
    <w:rsid w:val="00FD4D16"/>
    <w:rsid w:val="00FD6A22"/>
    <w:rsid w:val="00FD6B74"/>
    <w:rsid w:val="00FE2BEB"/>
    <w:rsid w:val="00FE35E9"/>
    <w:rsid w:val="00FE5874"/>
    <w:rsid w:val="00FE5C49"/>
    <w:rsid w:val="00FE688D"/>
    <w:rsid w:val="00FF03A6"/>
    <w:rsid w:val="00FF44B1"/>
    <w:rsid w:val="00FF4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E93E95"/>
  <w15:docId w15:val="{89E57328-E454-4B52-BDB7-5F87EBBF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54BA"/>
    <w:rPr>
      <w:sz w:val="24"/>
      <w:szCs w:val="24"/>
    </w:rPr>
  </w:style>
  <w:style w:type="paragraph" w:styleId="Ttulo1">
    <w:name w:val="heading 1"/>
    <w:basedOn w:val="Normal"/>
    <w:next w:val="Normal"/>
    <w:qFormat/>
    <w:rsid w:val="00872B92"/>
    <w:pPr>
      <w:keepNext/>
      <w:outlineLvl w:val="0"/>
    </w:pPr>
    <w:rPr>
      <w:b/>
      <w:color w:val="000000"/>
      <w:sz w:val="22"/>
      <w:szCs w:val="20"/>
    </w:rPr>
  </w:style>
  <w:style w:type="paragraph" w:styleId="Ttulo2">
    <w:name w:val="heading 2"/>
    <w:basedOn w:val="Normal"/>
    <w:next w:val="Normal"/>
    <w:link w:val="Ttulo2Char"/>
    <w:qFormat/>
    <w:rsid w:val="00872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114CB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720DF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EB7BA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720DF3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872B92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272C84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872B9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rsid w:val="00872B92"/>
    <w:pPr>
      <w:jc w:val="center"/>
    </w:pPr>
    <w:rPr>
      <w:b/>
      <w:sz w:val="20"/>
      <w:szCs w:val="20"/>
    </w:rPr>
  </w:style>
  <w:style w:type="character" w:styleId="Forte">
    <w:name w:val="Strong"/>
    <w:basedOn w:val="Fontepargpadro"/>
    <w:qFormat/>
    <w:rsid w:val="00872B92"/>
    <w:rPr>
      <w:b/>
    </w:rPr>
  </w:style>
  <w:style w:type="paragraph" w:customStyle="1" w:styleId="Blockquote">
    <w:name w:val="Blockquote"/>
    <w:basedOn w:val="Normal"/>
    <w:rsid w:val="00872B92"/>
    <w:pPr>
      <w:widowControl w:val="0"/>
      <w:spacing w:before="100" w:after="100"/>
      <w:ind w:left="360" w:right="360"/>
    </w:pPr>
    <w:rPr>
      <w:snapToGrid w:val="0"/>
      <w:szCs w:val="20"/>
    </w:rPr>
  </w:style>
  <w:style w:type="paragraph" w:styleId="Corpodetexto">
    <w:name w:val="Body Text"/>
    <w:basedOn w:val="Normal"/>
    <w:link w:val="CorpodetextoChar"/>
    <w:uiPriority w:val="99"/>
    <w:rsid w:val="00872B92"/>
    <w:pPr>
      <w:spacing w:after="120"/>
    </w:pPr>
  </w:style>
  <w:style w:type="paragraph" w:styleId="Corpodetexto2">
    <w:name w:val="Body Text 2"/>
    <w:basedOn w:val="Normal"/>
    <w:link w:val="Corpodetexto2Char"/>
    <w:rsid w:val="00EB5033"/>
    <w:pPr>
      <w:spacing w:after="120" w:line="480" w:lineRule="auto"/>
    </w:pPr>
  </w:style>
  <w:style w:type="paragraph" w:styleId="NormalWeb">
    <w:name w:val="Normal (Web)"/>
    <w:basedOn w:val="Normal"/>
    <w:uiPriority w:val="99"/>
    <w:rsid w:val="005E45C5"/>
  </w:style>
  <w:style w:type="table" w:styleId="Tabelacomgrade">
    <w:name w:val="Table Grid"/>
    <w:basedOn w:val="Tabelanormal"/>
    <w:rsid w:val="00933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rsid w:val="00CA0963"/>
    <w:pPr>
      <w:spacing w:after="120" w:line="480" w:lineRule="auto"/>
      <w:ind w:left="283"/>
    </w:pPr>
  </w:style>
  <w:style w:type="paragraph" w:styleId="Textodebalo">
    <w:name w:val="Balloon Text"/>
    <w:basedOn w:val="Normal"/>
    <w:semiHidden/>
    <w:rsid w:val="00352F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1F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3D3020"/>
    <w:pPr>
      <w:jc w:val="center"/>
    </w:pPr>
    <w:rPr>
      <w:b/>
      <w:sz w:val="36"/>
      <w:szCs w:val="20"/>
    </w:rPr>
  </w:style>
  <w:style w:type="character" w:customStyle="1" w:styleId="TtuloChar">
    <w:name w:val="Título Char"/>
    <w:basedOn w:val="Fontepargpadro"/>
    <w:link w:val="Ttulo"/>
    <w:rsid w:val="003D3020"/>
    <w:rPr>
      <w:b/>
      <w:sz w:val="36"/>
      <w:lang w:val="pt-BR" w:eastAsia="pt-BR" w:bidi="ar-SA"/>
    </w:rPr>
  </w:style>
  <w:style w:type="paragraph" w:styleId="Recuodecorpodetexto">
    <w:name w:val="Body Text Indent"/>
    <w:basedOn w:val="Normal"/>
    <w:rsid w:val="00272C84"/>
    <w:pPr>
      <w:spacing w:after="120"/>
      <w:ind w:left="283"/>
    </w:pPr>
  </w:style>
  <w:style w:type="paragraph" w:styleId="Lista2">
    <w:name w:val="List 2"/>
    <w:basedOn w:val="Normal"/>
    <w:rsid w:val="00272C84"/>
    <w:pPr>
      <w:ind w:left="566" w:hanging="283"/>
    </w:pPr>
    <w:rPr>
      <w:sz w:val="20"/>
      <w:szCs w:val="20"/>
    </w:rPr>
  </w:style>
  <w:style w:type="paragraph" w:styleId="Recuonormal">
    <w:name w:val="Normal Indent"/>
    <w:basedOn w:val="Normal"/>
    <w:rsid w:val="00272C84"/>
    <w:pPr>
      <w:ind w:left="708"/>
    </w:pPr>
    <w:rPr>
      <w:sz w:val="20"/>
      <w:szCs w:val="20"/>
    </w:rPr>
  </w:style>
  <w:style w:type="paragraph" w:styleId="Recuodecorpodetexto3">
    <w:name w:val="Body Text Indent 3"/>
    <w:basedOn w:val="Normal"/>
    <w:rsid w:val="00114CBD"/>
    <w:pPr>
      <w:spacing w:after="120"/>
      <w:ind w:left="283"/>
    </w:pPr>
    <w:rPr>
      <w:sz w:val="16"/>
      <w:szCs w:val="16"/>
    </w:rPr>
  </w:style>
  <w:style w:type="paragraph" w:styleId="Legenda">
    <w:name w:val="caption"/>
    <w:basedOn w:val="Normal"/>
    <w:next w:val="Normal"/>
    <w:qFormat/>
    <w:rsid w:val="00720DF3"/>
    <w:pPr>
      <w:spacing w:before="120" w:after="120"/>
    </w:pPr>
    <w:rPr>
      <w:b/>
      <w:bCs/>
      <w:sz w:val="20"/>
      <w:szCs w:val="20"/>
    </w:rPr>
  </w:style>
  <w:style w:type="paragraph" w:customStyle="1" w:styleId="ecxmsonormal">
    <w:name w:val="ecxmsonormal"/>
    <w:basedOn w:val="Normal"/>
    <w:rsid w:val="00FD4D16"/>
    <w:pPr>
      <w:spacing w:after="324"/>
    </w:pPr>
  </w:style>
  <w:style w:type="paragraph" w:customStyle="1" w:styleId="ecxmsonormalcxspmiddle">
    <w:name w:val="ecxmsonormalcxspmiddle"/>
    <w:basedOn w:val="Normal"/>
    <w:rsid w:val="00FD4D16"/>
    <w:pPr>
      <w:spacing w:after="324"/>
    </w:pPr>
  </w:style>
  <w:style w:type="paragraph" w:customStyle="1" w:styleId="ecxmsonormalcxsplast">
    <w:name w:val="ecxmsonormalcxsplast"/>
    <w:basedOn w:val="Normal"/>
    <w:rsid w:val="009F3F4E"/>
    <w:pPr>
      <w:spacing w:after="324"/>
    </w:pPr>
  </w:style>
  <w:style w:type="paragraph" w:styleId="Cabealho">
    <w:name w:val="header"/>
    <w:basedOn w:val="Normal"/>
    <w:link w:val="CabealhoChar"/>
    <w:uiPriority w:val="99"/>
    <w:unhideWhenUsed/>
    <w:rsid w:val="00DC0F22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DC0F22"/>
    <w:rPr>
      <w:lang w:val="pt-BR" w:eastAsia="pt-BR" w:bidi="ar-SA"/>
    </w:rPr>
  </w:style>
  <w:style w:type="character" w:customStyle="1" w:styleId="CharChar1">
    <w:name w:val="Char Char1"/>
    <w:basedOn w:val="Fontepargpadro"/>
    <w:rsid w:val="00DC0F22"/>
    <w:rPr>
      <w:rFonts w:ascii="Times New Roman" w:eastAsia="Times New Roman" w:hAnsi="Times New Roman" w:cs="Times New Roman"/>
      <w:b/>
      <w:sz w:val="36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567B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7B69"/>
    <w:rPr>
      <w:sz w:val="24"/>
      <w:szCs w:val="24"/>
    </w:rPr>
  </w:style>
  <w:style w:type="character" w:styleId="Hyperlink">
    <w:name w:val="Hyperlink"/>
    <w:basedOn w:val="Fontepargpadro"/>
    <w:uiPriority w:val="99"/>
    <w:rsid w:val="00567B69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CC7642"/>
    <w:pPr>
      <w:jc w:val="center"/>
    </w:pPr>
    <w:rPr>
      <w:b/>
      <w:sz w:val="30"/>
      <w:szCs w:val="20"/>
    </w:rPr>
  </w:style>
  <w:style w:type="character" w:customStyle="1" w:styleId="SubttuloChar">
    <w:name w:val="Subtítulo Char"/>
    <w:basedOn w:val="Fontepargpadro"/>
    <w:link w:val="Subttulo"/>
    <w:rsid w:val="00CC7642"/>
    <w:rPr>
      <w:b/>
      <w:sz w:val="30"/>
    </w:rPr>
  </w:style>
  <w:style w:type="paragraph" w:styleId="MapadoDocumento">
    <w:name w:val="Document Map"/>
    <w:basedOn w:val="Normal"/>
    <w:link w:val="MapadoDocumentoChar"/>
    <w:rsid w:val="009C4958"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rsid w:val="009C495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BA05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semFormatao">
    <w:name w:val="Plain Text"/>
    <w:basedOn w:val="Normal"/>
    <w:link w:val="TextosemFormataoChar"/>
    <w:rsid w:val="00011F51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011F51"/>
    <w:rPr>
      <w:rFonts w:ascii="Courier New" w:hAnsi="Courier New" w:cs="Courier New"/>
    </w:rPr>
  </w:style>
  <w:style w:type="character" w:customStyle="1" w:styleId="CorpodetextoChar">
    <w:name w:val="Corpo de texto Char"/>
    <w:basedOn w:val="Fontepargpadro"/>
    <w:link w:val="Corpodetexto"/>
    <w:uiPriority w:val="99"/>
    <w:rsid w:val="005F14CD"/>
    <w:rPr>
      <w:sz w:val="24"/>
      <w:szCs w:val="24"/>
    </w:rPr>
  </w:style>
  <w:style w:type="paragraph" w:styleId="SemEspaamento">
    <w:name w:val="No Spacing"/>
    <w:uiPriority w:val="1"/>
    <w:qFormat/>
    <w:rsid w:val="0019315C"/>
    <w:rPr>
      <w:sz w:val="24"/>
      <w:szCs w:val="24"/>
    </w:rPr>
  </w:style>
  <w:style w:type="character" w:customStyle="1" w:styleId="Ttulo3Char">
    <w:name w:val="Título 3 Char"/>
    <w:basedOn w:val="Fontepargpadro"/>
    <w:link w:val="Ttulo3"/>
    <w:rsid w:val="00925F80"/>
    <w:rPr>
      <w:rFonts w:ascii="Arial" w:hAnsi="Arial" w:cs="Arial"/>
      <w:b/>
      <w:bCs/>
      <w:sz w:val="26"/>
      <w:szCs w:val="26"/>
    </w:rPr>
  </w:style>
  <w:style w:type="paragraph" w:customStyle="1" w:styleId="western">
    <w:name w:val="western"/>
    <w:basedOn w:val="Normal"/>
    <w:rsid w:val="00266A86"/>
    <w:pPr>
      <w:spacing w:before="100" w:beforeAutospacing="1" w:after="100" w:afterAutospacing="1"/>
    </w:pPr>
  </w:style>
  <w:style w:type="character" w:styleId="nfase">
    <w:name w:val="Emphasis"/>
    <w:basedOn w:val="Fontepargpadro"/>
    <w:qFormat/>
    <w:rsid w:val="00CD7643"/>
    <w:rPr>
      <w:i/>
      <w:iCs/>
    </w:rPr>
  </w:style>
  <w:style w:type="character" w:customStyle="1" w:styleId="Ttulo2Char">
    <w:name w:val="Título 2 Char"/>
    <w:basedOn w:val="Fontepargpadro"/>
    <w:link w:val="Ttulo2"/>
    <w:rsid w:val="004E39F3"/>
    <w:rPr>
      <w:rFonts w:ascii="Arial" w:hAnsi="Arial" w:cs="Arial"/>
      <w:b/>
      <w:bCs/>
      <w:i/>
      <w:iCs/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rsid w:val="004E39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TA%20SERVIDOR%202017\PREFEITURA%202017\MENSARIO%202017\MENSARIO%20MAR&#199;O%202017\MENSARIO%20edi&#231;&#227;o%20extra%20MAR&#199;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36E65-C8B6-47C6-BB3B-24523A45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MENSARIO edição extra MARÇO</Template>
  <TotalTime>7</TotalTime>
  <Pages>1</Pages>
  <Words>45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Órgão Oficial do Município criado pela Lei Municipal nº 81, de 02 de dezembro de 1974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Órgão Oficial do Município criado pela Lei Municipal nº 81, de 02 de dezembro de 1974</dc:title>
  <dc:creator>ADMINISTRACAO 01</dc:creator>
  <cp:lastModifiedBy>Sec-Adm-03</cp:lastModifiedBy>
  <cp:revision>3</cp:revision>
  <cp:lastPrinted>2026-05-12T13:54:00Z</cp:lastPrinted>
  <dcterms:created xsi:type="dcterms:W3CDTF">2026-10-07T13:43:00Z</dcterms:created>
  <dcterms:modified xsi:type="dcterms:W3CDTF">2026-10-07T15:23:00Z</dcterms:modified>
</cp:coreProperties>
</file>