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206" w:type="dxa"/>
        <w:jc w:val="center"/>
        <w:shd w:val="clear" w:color="auto" w:fill="C6D9F1" w:themeFill="text2" w:themeFillTint="3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41"/>
        <w:gridCol w:w="160"/>
        <w:gridCol w:w="5803"/>
        <w:gridCol w:w="160"/>
        <w:gridCol w:w="2042"/>
      </w:tblGrid>
      <w:tr w:rsidR="00872B92" w:rsidRPr="00272C84" w14:paraId="01320D07" w14:textId="77777777" w:rsidTr="003A511F">
        <w:trPr>
          <w:jc w:val="center"/>
        </w:trPr>
        <w:tc>
          <w:tcPr>
            <w:tcW w:w="2041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DBE5F1" w:themeFill="accent1" w:themeFillTint="33"/>
          </w:tcPr>
          <w:p w14:paraId="56F288B5" w14:textId="77777777" w:rsidR="00872B92" w:rsidRPr="00272C84" w:rsidRDefault="00872B92" w:rsidP="00872B92">
            <w:pPr>
              <w:rPr>
                <w:color w:val="0000FF"/>
                <w:sz w:val="18"/>
              </w:rPr>
            </w:pPr>
          </w:p>
          <w:p w14:paraId="31736797" w14:textId="77777777" w:rsidR="00872B92" w:rsidRPr="00272C84" w:rsidRDefault="00872B92" w:rsidP="00872B92">
            <w:pPr>
              <w:jc w:val="center"/>
              <w:rPr>
                <w:color w:val="0000FF"/>
                <w:sz w:val="18"/>
              </w:rPr>
            </w:pPr>
          </w:p>
          <w:p w14:paraId="3359CB8C" w14:textId="77777777" w:rsidR="00872B92" w:rsidRPr="00272C84" w:rsidRDefault="00872B92" w:rsidP="00872B92">
            <w:pPr>
              <w:jc w:val="center"/>
              <w:rPr>
                <w:color w:val="0000FF"/>
                <w:sz w:val="18"/>
              </w:rPr>
            </w:pPr>
            <w:r w:rsidRPr="00272C84">
              <w:rPr>
                <w:color w:val="0000FF"/>
                <w:sz w:val="18"/>
              </w:rPr>
              <w:t xml:space="preserve">Órgão Oficial do Município criado pela Lei Municipal </w:t>
            </w:r>
            <w:r w:rsidR="001839F1" w:rsidRPr="00272C84">
              <w:rPr>
                <w:color w:val="0000FF"/>
                <w:sz w:val="18"/>
              </w:rPr>
              <w:t>nº.</w:t>
            </w:r>
            <w:r w:rsidRPr="00272C84">
              <w:rPr>
                <w:color w:val="0000FF"/>
                <w:sz w:val="18"/>
              </w:rPr>
              <w:t xml:space="preserve"> 81, de 02 de dezembro de 1974.</w:t>
            </w:r>
          </w:p>
          <w:p w14:paraId="16E27C79" w14:textId="77777777" w:rsidR="00872B92" w:rsidRPr="00272C84" w:rsidRDefault="00872B92" w:rsidP="00872B92">
            <w:pPr>
              <w:jc w:val="center"/>
              <w:rPr>
                <w:color w:val="0000FF"/>
                <w:sz w:val="18"/>
              </w:rPr>
            </w:pPr>
          </w:p>
          <w:p w14:paraId="09CDF3CB" w14:textId="77777777" w:rsidR="00872B92" w:rsidRPr="00272C84" w:rsidRDefault="00872B92" w:rsidP="00872B92">
            <w:pPr>
              <w:jc w:val="center"/>
              <w:rPr>
                <w:color w:val="0000FF"/>
                <w:sz w:val="18"/>
              </w:rPr>
            </w:pPr>
            <w:r w:rsidRPr="00272C84">
              <w:rPr>
                <w:color w:val="0000FF"/>
                <w:sz w:val="18"/>
              </w:rPr>
              <w:t>Publicado no Diário Oficial do Estado em 14 de dezembro de 1974.</w:t>
            </w:r>
          </w:p>
        </w:tc>
        <w:tc>
          <w:tcPr>
            <w:tcW w:w="160" w:type="dxa"/>
            <w:tcBorders>
              <w:left w:val="nil"/>
            </w:tcBorders>
            <w:shd w:val="clear" w:color="auto" w:fill="DBE5F1" w:themeFill="accent1" w:themeFillTint="33"/>
          </w:tcPr>
          <w:p w14:paraId="3D0E7150" w14:textId="77777777" w:rsidR="00872B92" w:rsidRPr="00272C84" w:rsidRDefault="00872B92" w:rsidP="00872B92">
            <w:pPr>
              <w:rPr>
                <w:b/>
                <w:color w:val="0000FF"/>
              </w:rPr>
            </w:pPr>
          </w:p>
        </w:tc>
        <w:tc>
          <w:tcPr>
            <w:tcW w:w="580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DBE5F1" w:themeFill="accent1" w:themeFillTint="33"/>
          </w:tcPr>
          <w:p w14:paraId="6E1DD73C" w14:textId="77777777" w:rsidR="00872B92" w:rsidRPr="00272C84" w:rsidRDefault="00872B92" w:rsidP="00872B92">
            <w:pPr>
              <w:jc w:val="center"/>
              <w:rPr>
                <w:b/>
                <w:color w:val="0000FF"/>
              </w:rPr>
            </w:pPr>
          </w:p>
          <w:p w14:paraId="09D71C73" w14:textId="77777777" w:rsidR="00872B92" w:rsidRPr="00272C84" w:rsidRDefault="00872B92" w:rsidP="00872B92">
            <w:pPr>
              <w:jc w:val="center"/>
              <w:rPr>
                <w:b/>
                <w:color w:val="0000FF"/>
                <w:sz w:val="90"/>
              </w:rPr>
            </w:pPr>
            <w:r w:rsidRPr="00272C84">
              <w:rPr>
                <w:b/>
                <w:color w:val="0000FF"/>
                <w:sz w:val="90"/>
              </w:rPr>
              <w:t>MENSÁRIO</w:t>
            </w:r>
          </w:p>
          <w:p w14:paraId="1C6B20CD" w14:textId="77777777" w:rsidR="00872B92" w:rsidRPr="00272C84" w:rsidRDefault="00872B92" w:rsidP="00872B92">
            <w:pPr>
              <w:jc w:val="center"/>
              <w:rPr>
                <w:b/>
                <w:color w:val="0000FF"/>
                <w:sz w:val="50"/>
              </w:rPr>
            </w:pPr>
            <w:r w:rsidRPr="00272C84">
              <w:rPr>
                <w:b/>
                <w:color w:val="0000FF"/>
                <w:sz w:val="90"/>
              </w:rPr>
              <w:t>OFICIAL</w:t>
            </w:r>
          </w:p>
          <w:p w14:paraId="54D614B7" w14:textId="77777777" w:rsidR="00872B92" w:rsidRPr="00272C84" w:rsidRDefault="00872B92" w:rsidP="00872B92">
            <w:pPr>
              <w:jc w:val="center"/>
              <w:rPr>
                <w:b/>
                <w:color w:val="0000FF"/>
                <w:sz w:val="12"/>
              </w:rPr>
            </w:pPr>
          </w:p>
        </w:tc>
        <w:tc>
          <w:tcPr>
            <w:tcW w:w="160" w:type="dxa"/>
            <w:tcBorders>
              <w:left w:val="nil"/>
            </w:tcBorders>
            <w:shd w:val="clear" w:color="auto" w:fill="DBE5F1" w:themeFill="accent1" w:themeFillTint="33"/>
          </w:tcPr>
          <w:p w14:paraId="33E58BD2" w14:textId="77777777" w:rsidR="00872B92" w:rsidRPr="00272C84" w:rsidRDefault="00872B92" w:rsidP="00872B92">
            <w:pPr>
              <w:rPr>
                <w:b/>
                <w:color w:val="0000FF"/>
              </w:rPr>
            </w:pPr>
          </w:p>
        </w:tc>
        <w:tc>
          <w:tcPr>
            <w:tcW w:w="2042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DBE5F1" w:themeFill="accent1" w:themeFillTint="33"/>
          </w:tcPr>
          <w:p w14:paraId="0831BAE1" w14:textId="77777777" w:rsidR="00872B92" w:rsidRPr="00272C84" w:rsidRDefault="00D75BBC" w:rsidP="00872B92">
            <w:pPr>
              <w:jc w:val="center"/>
              <w:rPr>
                <w:b/>
                <w:color w:val="0000FF"/>
                <w:sz w:val="52"/>
              </w:rPr>
            </w:pPr>
            <w:r w:rsidRPr="00D75BBC">
              <w:rPr>
                <w:b/>
                <w:noProof/>
                <w:color w:val="0000FF"/>
                <w:sz w:val="52"/>
              </w:rPr>
              <w:drawing>
                <wp:inline distT="0" distB="0" distL="0" distR="0" wp14:anchorId="18CB53C4" wp14:editId="4B594B83">
                  <wp:extent cx="1238250" cy="1285875"/>
                  <wp:effectExtent l="0" t="0" r="0" b="0"/>
                  <wp:docPr id="22" name="Imagem 22" descr="C:\Users\User\Downloads\Sem título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Sem título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DAF711" w14:textId="77777777" w:rsidR="00872B92" w:rsidRPr="00272C84" w:rsidRDefault="00762A3A" w:rsidP="00762A3A">
            <w:pPr>
              <w:pStyle w:val="Corpodetexto3"/>
              <w:rPr>
                <w:color w:val="0000FF"/>
              </w:rPr>
            </w:pPr>
            <w:r>
              <w:rPr>
                <w:color w:val="0000FF"/>
              </w:rPr>
              <w:t>MUNICÍPIO DE PUXINANÃ</w:t>
            </w:r>
          </w:p>
          <w:p w14:paraId="49454342" w14:textId="77777777" w:rsidR="00872B92" w:rsidRPr="00272C84" w:rsidRDefault="00872B92" w:rsidP="00872B92">
            <w:pPr>
              <w:jc w:val="center"/>
              <w:rPr>
                <w:b/>
                <w:color w:val="0000FF"/>
                <w:sz w:val="16"/>
              </w:rPr>
            </w:pPr>
          </w:p>
        </w:tc>
      </w:tr>
    </w:tbl>
    <w:p w14:paraId="782A750B" w14:textId="4E2871D7" w:rsidR="00872B92" w:rsidRPr="00272C84" w:rsidRDefault="00872B92" w:rsidP="00872B92">
      <w:pPr>
        <w:rPr>
          <w:b/>
          <w:color w:val="0000FF"/>
          <w:sz w:val="12"/>
        </w:rPr>
      </w:pPr>
    </w:p>
    <w:tbl>
      <w:tblPr>
        <w:tblW w:w="10206" w:type="dxa"/>
        <w:jc w:val="center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6"/>
      </w:tblGrid>
      <w:tr w:rsidR="00872B92" w:rsidRPr="00272C84" w14:paraId="19AD6236" w14:textId="77777777" w:rsidTr="003A511F">
        <w:trPr>
          <w:jc w:val="center"/>
        </w:trPr>
        <w:tc>
          <w:tcPr>
            <w:tcW w:w="10206" w:type="dxa"/>
            <w:shd w:val="clear" w:color="auto" w:fill="DBE5F1" w:themeFill="accent1" w:themeFillTint="33"/>
          </w:tcPr>
          <w:p w14:paraId="0FD92D59" w14:textId="2E35D329" w:rsidR="00872B92" w:rsidRPr="0021064F" w:rsidRDefault="006A7546" w:rsidP="008C0421">
            <w:pPr>
              <w:pStyle w:val="Ttulo1"/>
              <w:ind w:left="-70" w:firstLine="70"/>
              <w:rPr>
                <w:color w:val="0000FF"/>
                <w:szCs w:val="22"/>
              </w:rPr>
            </w:pPr>
            <w:r w:rsidRPr="001B3EA2">
              <w:rPr>
                <w:b w:val="0"/>
                <w:color w:val="0000FF"/>
                <w:szCs w:val="22"/>
              </w:rPr>
              <w:t xml:space="preserve">ANO </w:t>
            </w:r>
            <w:r w:rsidR="00ED194F">
              <w:rPr>
                <w:b w:val="0"/>
                <w:color w:val="0000FF"/>
                <w:szCs w:val="22"/>
              </w:rPr>
              <w:t>MMX</w:t>
            </w:r>
            <w:r w:rsidR="00ED194F" w:rsidRPr="00680AE5">
              <w:rPr>
                <w:b w:val="0"/>
                <w:color w:val="0000FF"/>
                <w:szCs w:val="22"/>
              </w:rPr>
              <w:t>X</w:t>
            </w:r>
            <w:r w:rsidR="00ED194F">
              <w:rPr>
                <w:b w:val="0"/>
                <w:color w:val="0000FF"/>
                <w:szCs w:val="22"/>
              </w:rPr>
              <w:t>V</w:t>
            </w:r>
            <w:r w:rsidR="00680AE5" w:rsidRPr="00227952">
              <w:rPr>
                <w:b w:val="0"/>
                <w:color w:val="0000FF"/>
                <w:szCs w:val="22"/>
              </w:rPr>
              <w:t xml:space="preserve">  </w:t>
            </w:r>
            <w:r w:rsidR="00680AE5">
              <w:rPr>
                <w:color w:val="0000FF"/>
                <w:szCs w:val="22"/>
              </w:rPr>
              <w:t xml:space="preserve">    </w:t>
            </w:r>
            <w:r w:rsidR="00680AE5">
              <w:rPr>
                <w:b w:val="0"/>
                <w:color w:val="0000FF"/>
                <w:szCs w:val="22"/>
              </w:rPr>
              <w:t xml:space="preserve">  </w:t>
            </w:r>
            <w:r w:rsidR="00872B92" w:rsidRPr="001B3EA2">
              <w:rPr>
                <w:b w:val="0"/>
                <w:color w:val="0000FF"/>
                <w:szCs w:val="22"/>
              </w:rPr>
              <w:t xml:space="preserve">PUXINANÃ </w:t>
            </w:r>
            <w:r w:rsidR="004D6BA5" w:rsidRPr="001B3EA2">
              <w:rPr>
                <w:b w:val="0"/>
                <w:color w:val="0000FF"/>
                <w:szCs w:val="22"/>
              </w:rPr>
              <w:t>–</w:t>
            </w:r>
            <w:r w:rsidR="00872B92" w:rsidRPr="001B3EA2">
              <w:rPr>
                <w:b w:val="0"/>
                <w:color w:val="0000FF"/>
                <w:szCs w:val="22"/>
              </w:rPr>
              <w:t xml:space="preserve"> PARAÍBA</w:t>
            </w:r>
            <w:r w:rsidR="001B3EA2">
              <w:rPr>
                <w:color w:val="0000FF"/>
                <w:szCs w:val="22"/>
              </w:rPr>
              <w:t xml:space="preserve">     </w:t>
            </w:r>
            <w:r w:rsidR="001B3EA2" w:rsidRPr="00563AA2">
              <w:rPr>
                <w:b w:val="0"/>
                <w:color w:val="0000FF"/>
                <w:szCs w:val="22"/>
              </w:rPr>
              <w:t xml:space="preserve"> </w:t>
            </w:r>
            <w:r w:rsidR="002E32C9">
              <w:rPr>
                <w:b w:val="0"/>
                <w:color w:val="0000FF"/>
                <w:szCs w:val="22"/>
              </w:rPr>
              <w:t xml:space="preserve">    </w:t>
            </w:r>
            <w:r w:rsidR="000E0759">
              <w:rPr>
                <w:b w:val="0"/>
                <w:color w:val="0000FF"/>
                <w:szCs w:val="22"/>
              </w:rPr>
              <w:t xml:space="preserve"> </w:t>
            </w:r>
            <w:r w:rsidR="002E32C9">
              <w:rPr>
                <w:b w:val="0"/>
                <w:color w:val="0000FF"/>
                <w:szCs w:val="22"/>
              </w:rPr>
              <w:t xml:space="preserve"> </w:t>
            </w:r>
            <w:r w:rsidR="00CF5C12">
              <w:rPr>
                <w:b w:val="0"/>
                <w:color w:val="0000FF"/>
                <w:szCs w:val="22"/>
              </w:rPr>
              <w:t>EDIÇÃO</w:t>
            </w:r>
            <w:r w:rsidR="002F56E8">
              <w:rPr>
                <w:b w:val="0"/>
                <w:color w:val="0000FF"/>
                <w:sz w:val="28"/>
                <w:szCs w:val="28"/>
              </w:rPr>
              <w:t xml:space="preserve"> </w:t>
            </w:r>
            <w:r w:rsidR="008608CA">
              <w:rPr>
                <w:b w:val="0"/>
                <w:color w:val="0000FF"/>
                <w:sz w:val="28"/>
                <w:szCs w:val="28"/>
              </w:rPr>
              <w:t xml:space="preserve">EXTRA </w:t>
            </w:r>
            <w:r w:rsidR="000E0759">
              <w:rPr>
                <w:color w:val="0000FF"/>
                <w:sz w:val="28"/>
                <w:szCs w:val="28"/>
              </w:rPr>
              <w:t>MARÇO</w:t>
            </w:r>
            <w:r w:rsidR="00680AE5">
              <w:rPr>
                <w:color w:val="0000FF"/>
                <w:sz w:val="24"/>
                <w:szCs w:val="24"/>
              </w:rPr>
              <w:t>/</w:t>
            </w:r>
            <w:r w:rsidR="00680AE5" w:rsidRPr="00C55F75">
              <w:rPr>
                <w:color w:val="0000FF"/>
                <w:sz w:val="28"/>
                <w:szCs w:val="28"/>
              </w:rPr>
              <w:t>20</w:t>
            </w:r>
            <w:r w:rsidR="00D760C5" w:rsidRPr="00C55F75">
              <w:rPr>
                <w:color w:val="0000FF"/>
                <w:sz w:val="28"/>
                <w:szCs w:val="28"/>
              </w:rPr>
              <w:t>2</w:t>
            </w:r>
            <w:r w:rsidR="008608CA">
              <w:rPr>
                <w:color w:val="0000FF"/>
                <w:sz w:val="28"/>
                <w:szCs w:val="28"/>
              </w:rPr>
              <w:t>5</w:t>
            </w:r>
            <w:r w:rsidR="007C3CD6">
              <w:rPr>
                <w:color w:val="0000FF"/>
                <w:szCs w:val="22"/>
              </w:rPr>
              <w:t xml:space="preserve"> </w:t>
            </w:r>
            <w:r w:rsidR="000E0759">
              <w:rPr>
                <w:color w:val="0000FF"/>
                <w:szCs w:val="22"/>
              </w:rPr>
              <w:t xml:space="preserve">         </w:t>
            </w:r>
            <w:r w:rsidR="002E32C9">
              <w:rPr>
                <w:color w:val="0000FF"/>
                <w:szCs w:val="22"/>
              </w:rPr>
              <w:t xml:space="preserve">       </w:t>
            </w:r>
            <w:r w:rsidR="00121AF7" w:rsidRPr="00A60453">
              <w:rPr>
                <w:color w:val="0000FF"/>
                <w:szCs w:val="22"/>
              </w:rPr>
              <w:t xml:space="preserve">Nº. </w:t>
            </w:r>
            <w:r w:rsidR="00C607BB">
              <w:rPr>
                <w:color w:val="0000FF"/>
                <w:sz w:val="28"/>
                <w:szCs w:val="28"/>
              </w:rPr>
              <w:t>0</w:t>
            </w:r>
            <w:r w:rsidR="008B4053">
              <w:rPr>
                <w:color w:val="0000FF"/>
                <w:sz w:val="28"/>
                <w:szCs w:val="28"/>
              </w:rPr>
              <w:t>6</w:t>
            </w:r>
          </w:p>
        </w:tc>
      </w:tr>
    </w:tbl>
    <w:p w14:paraId="2B9D71E8" w14:textId="37215911" w:rsidR="00D46873" w:rsidRDefault="00D46873" w:rsidP="00BA0511">
      <w:pPr>
        <w:rPr>
          <w:b/>
        </w:rPr>
        <w:sectPr w:rsidR="00D46873" w:rsidSect="0078392F">
          <w:headerReference w:type="default" r:id="rId9"/>
          <w:footerReference w:type="default" r:id="rId10"/>
          <w:pgSz w:w="11906" w:h="16838"/>
          <w:pgMar w:top="539" w:right="1701" w:bottom="1417" w:left="1701" w:header="0" w:footer="0" w:gutter="0"/>
          <w:cols w:sep="1" w:space="708"/>
          <w:docGrid w:linePitch="360"/>
        </w:sectPr>
      </w:pPr>
    </w:p>
    <w:p w14:paraId="5227A546" w14:textId="3D0DECE0" w:rsidR="002713F0" w:rsidRPr="00A15D64" w:rsidRDefault="002713F0" w:rsidP="00711638">
      <w:pPr>
        <w:rPr>
          <w:rFonts w:ascii="Arial" w:hAnsi="Arial" w:cs="Arial"/>
          <w:noProof/>
          <w:sz w:val="32"/>
          <w:szCs w:val="32"/>
        </w:rPr>
        <w:sectPr w:rsidR="002713F0" w:rsidRPr="00A15D64" w:rsidSect="0078392F">
          <w:headerReference w:type="default" r:id="rId11"/>
          <w:type w:val="continuous"/>
          <w:pgSz w:w="11906" w:h="16838"/>
          <w:pgMar w:top="284" w:right="849" w:bottom="1417" w:left="709" w:header="708" w:footer="0" w:gutter="0"/>
          <w:cols w:num="2" w:sep="1" w:space="426"/>
          <w:docGrid w:linePitch="360"/>
        </w:sectPr>
      </w:pPr>
    </w:p>
    <w:tbl>
      <w:tblPr>
        <w:tblStyle w:val="Tabelacomgrade"/>
        <w:tblpPr w:leftFromText="141" w:rightFromText="141" w:vertAnchor="text" w:horzAnchor="margin" w:tblpY="-60"/>
        <w:tblW w:w="5240" w:type="dxa"/>
        <w:tblLook w:val="04A0" w:firstRow="1" w:lastRow="0" w:firstColumn="1" w:lastColumn="0" w:noHBand="0" w:noVBand="1"/>
      </w:tblPr>
      <w:tblGrid>
        <w:gridCol w:w="5240"/>
      </w:tblGrid>
      <w:tr w:rsidR="006C06E1" w:rsidRPr="00A15D64" w14:paraId="1BA25D73" w14:textId="77777777" w:rsidTr="006C06E1">
        <w:trPr>
          <w:trHeight w:val="174"/>
        </w:trPr>
        <w:tc>
          <w:tcPr>
            <w:tcW w:w="5240" w:type="dxa"/>
            <w:shd w:val="clear" w:color="auto" w:fill="1F497D" w:themeFill="text2"/>
          </w:tcPr>
          <w:p w14:paraId="4E90949E" w14:textId="322D9DB2" w:rsidR="006C06E1" w:rsidRPr="00A15D64" w:rsidRDefault="006C06E1" w:rsidP="006C06E1">
            <w:pPr>
              <w:pStyle w:val="SemEspaament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A15D64">
              <w:rPr>
                <w:b/>
                <w:color w:val="FFFFFF" w:themeColor="background1"/>
                <w:sz w:val="32"/>
                <w:szCs w:val="32"/>
              </w:rPr>
              <w:t xml:space="preserve">- </w:t>
            </w:r>
            <w:r w:rsidR="00342EF6">
              <w:rPr>
                <w:b/>
                <w:color w:val="FFFFFF" w:themeColor="background1"/>
                <w:sz w:val="32"/>
                <w:szCs w:val="32"/>
              </w:rPr>
              <w:t>DECRETO</w:t>
            </w:r>
            <w:r w:rsidRPr="00A15D64">
              <w:rPr>
                <w:bCs/>
                <w:color w:val="FFFFFF" w:themeColor="background1"/>
                <w:sz w:val="32"/>
                <w:szCs w:val="32"/>
              </w:rPr>
              <w:t xml:space="preserve"> -</w:t>
            </w:r>
          </w:p>
        </w:tc>
      </w:tr>
    </w:tbl>
    <w:p w14:paraId="4DFC87BE" w14:textId="43FF05B8" w:rsidR="008C0421" w:rsidRPr="00A15D64" w:rsidRDefault="008C0421" w:rsidP="00711638">
      <w:pPr>
        <w:rPr>
          <w:rFonts w:ascii="Arial" w:hAnsi="Arial" w:cs="Arial"/>
          <w:noProof/>
          <w:sz w:val="32"/>
          <w:szCs w:val="32"/>
        </w:rPr>
        <w:sectPr w:rsidR="008C0421" w:rsidRPr="00A15D64" w:rsidSect="006C06E1">
          <w:type w:val="continuous"/>
          <w:pgSz w:w="11906" w:h="16838"/>
          <w:pgMar w:top="284" w:right="849" w:bottom="1417" w:left="709" w:header="708" w:footer="0" w:gutter="0"/>
          <w:cols w:num="2" w:sep="1" w:space="426"/>
          <w:docGrid w:linePitch="360"/>
        </w:sectPr>
      </w:pPr>
    </w:p>
    <w:p w14:paraId="0A06DCB3" w14:textId="5BF8FD9E" w:rsidR="00251DEA" w:rsidRDefault="00251DEA" w:rsidP="00711638">
      <w:pPr>
        <w:rPr>
          <w:rFonts w:ascii="Arial" w:hAnsi="Arial" w:cs="Arial"/>
          <w:noProof/>
          <w:sz w:val="32"/>
          <w:szCs w:val="32"/>
        </w:rPr>
      </w:pPr>
    </w:p>
    <w:p w14:paraId="30E5D6F5" w14:textId="77777777" w:rsidR="008B4053" w:rsidRDefault="008B4053" w:rsidP="00711638">
      <w:pPr>
        <w:rPr>
          <w:rFonts w:ascii="Arial" w:hAnsi="Arial" w:cs="Arial"/>
          <w:noProof/>
          <w:sz w:val="32"/>
          <w:szCs w:val="32"/>
        </w:rPr>
        <w:sectPr w:rsidR="008B4053" w:rsidSect="006C06E1">
          <w:type w:val="continuous"/>
          <w:pgSz w:w="11906" w:h="16838"/>
          <w:pgMar w:top="284" w:right="849" w:bottom="1417" w:left="709" w:header="708" w:footer="0" w:gutter="0"/>
          <w:cols w:num="2" w:sep="1" w:space="426"/>
          <w:docGrid w:linePitch="360"/>
        </w:sectPr>
      </w:pPr>
    </w:p>
    <w:p w14:paraId="40FBD2F5" w14:textId="43CDACAE" w:rsidR="00DB0E1C" w:rsidRDefault="00D67934" w:rsidP="00711638">
      <w:pPr>
        <w:rPr>
          <w:rFonts w:ascii="Arial" w:hAnsi="Arial" w:cs="Arial"/>
          <w:noProof/>
          <w:sz w:val="32"/>
          <w:szCs w:val="32"/>
        </w:rPr>
        <w:sectPr w:rsidR="00DB0E1C" w:rsidSect="008B4053">
          <w:type w:val="continuous"/>
          <w:pgSz w:w="11906" w:h="16838"/>
          <w:pgMar w:top="284" w:right="849" w:bottom="1417" w:left="709" w:header="708" w:footer="0" w:gutter="0"/>
          <w:cols w:num="2" w:sep="1" w:space="426"/>
          <w:docGrid w:linePitch="360"/>
        </w:sectPr>
      </w:pPr>
      <w:bookmarkStart w:id="0" w:name="_GoBack"/>
      <w:r>
        <w:rPr>
          <w:noProof/>
        </w:rPr>
        <w:drawing>
          <wp:anchor distT="0" distB="0" distL="114300" distR="114300" simplePos="0" relativeHeight="251665408" behindDoc="1" locked="0" layoutInCell="1" allowOverlap="1" wp14:anchorId="4F024E76" wp14:editId="2F2BC323">
            <wp:simplePos x="0" y="0"/>
            <wp:positionH relativeFrom="column">
              <wp:posOffset>-364490</wp:posOffset>
            </wp:positionH>
            <wp:positionV relativeFrom="paragraph">
              <wp:posOffset>236220</wp:posOffset>
            </wp:positionV>
            <wp:extent cx="3676846" cy="5200650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312" cy="520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2CA9C214" w14:textId="28E3BCC5" w:rsidR="00DB0E1C" w:rsidRPr="00A15D64" w:rsidRDefault="001318D4" w:rsidP="00711638">
      <w:pPr>
        <w:rPr>
          <w:rFonts w:ascii="Arial" w:hAnsi="Arial" w:cs="Arial"/>
          <w:noProof/>
          <w:sz w:val="32"/>
          <w:szCs w:val="32"/>
        </w:rPr>
        <w:sectPr w:rsidR="00DB0E1C" w:rsidRPr="00A15D64" w:rsidSect="008B4053">
          <w:type w:val="continuous"/>
          <w:pgSz w:w="11906" w:h="16838"/>
          <w:pgMar w:top="284" w:right="849" w:bottom="1417" w:left="709" w:header="708" w:footer="0" w:gutter="0"/>
          <w:cols w:num="2" w:sep="1" w:space="426"/>
          <w:docGrid w:linePitch="360"/>
        </w:sect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997CEA7" wp14:editId="3D009008">
            <wp:simplePos x="0" y="0"/>
            <wp:positionH relativeFrom="column">
              <wp:posOffset>3347720</wp:posOffset>
            </wp:positionH>
            <wp:positionV relativeFrom="paragraph">
              <wp:posOffset>106680</wp:posOffset>
            </wp:positionV>
            <wp:extent cx="3696970" cy="522922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97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AB349" w14:textId="4D998973" w:rsidR="00667C74" w:rsidRDefault="00667C74" w:rsidP="00667C74">
      <w:pPr>
        <w:rPr>
          <w:rFonts w:ascii="Arial" w:eastAsia="Arial Unicode MS" w:hAnsi="Arial" w:cs="Arial"/>
          <w:b/>
          <w:sz w:val="14"/>
          <w:szCs w:val="14"/>
        </w:rPr>
      </w:pPr>
    </w:p>
    <w:p w14:paraId="7C5A2567" w14:textId="1B7CAF57" w:rsidR="00DB0E1C" w:rsidRDefault="00DB0E1C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  <w:sectPr w:rsidR="00DB0E1C" w:rsidSect="008B4053">
          <w:type w:val="continuous"/>
          <w:pgSz w:w="11906" w:h="16838"/>
          <w:pgMar w:top="284" w:right="566" w:bottom="1417" w:left="567" w:header="708" w:footer="0" w:gutter="0"/>
          <w:cols w:num="2" w:sep="1" w:space="709"/>
          <w:docGrid w:linePitch="360"/>
        </w:sectPr>
      </w:pPr>
    </w:p>
    <w:p w14:paraId="20FE76CE" w14:textId="1C0C7392" w:rsidR="00DB0E1C" w:rsidRDefault="00DB0E1C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9008AA9" w14:textId="54D453F4" w:rsidR="008B4053" w:rsidRDefault="008B4053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0A59A52" w14:textId="1C1E1E19" w:rsidR="008B4053" w:rsidRDefault="008B4053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A75648C" w14:textId="149F22EF" w:rsidR="008B4053" w:rsidRDefault="008B4053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80BD6A8" w14:textId="3936CED6" w:rsidR="008B4053" w:rsidRDefault="008B4053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6A9BF7D" w14:textId="3923C66C" w:rsidR="008B4053" w:rsidRDefault="008B4053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C7FF6ED" w14:textId="4430A5D5" w:rsidR="008B4053" w:rsidRDefault="008B4053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956BE03" w14:textId="2FC44691" w:rsidR="008B4053" w:rsidRDefault="008B4053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7D3FB79" w14:textId="3A631FC8" w:rsidR="008B4053" w:rsidRDefault="008B4053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7C718CC" w14:textId="7C0EF51D" w:rsidR="008B4053" w:rsidRDefault="008B4053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4DE63C7" w14:textId="42A6A814" w:rsidR="008B4053" w:rsidRDefault="008B4053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E8AD87E" w14:textId="7FA00959" w:rsidR="008B4053" w:rsidRDefault="008B4053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993A8A6" w14:textId="70B9B1F5" w:rsidR="008B4053" w:rsidRDefault="008B4053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EECF30D" w14:textId="0334F4B2" w:rsidR="008B4053" w:rsidRDefault="008B4053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19C0245" w14:textId="790FCDFB" w:rsidR="008B4053" w:rsidRDefault="008B4053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E5E20E0" w14:textId="2C20139C" w:rsidR="008B4053" w:rsidRDefault="008B4053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59D003E" w14:textId="531F29AE" w:rsidR="008B4053" w:rsidRDefault="008B4053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D8EEC46" w14:textId="1F0B2122" w:rsidR="008B4053" w:rsidRDefault="008B4053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902D7D1" w14:textId="4D1E24D2" w:rsidR="008B4053" w:rsidRDefault="008B4053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8777976" w14:textId="3A7B704B" w:rsidR="008B4053" w:rsidRDefault="008B4053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C8FD194" w14:textId="2467D68F" w:rsidR="008B4053" w:rsidRDefault="008B4053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E9F03D7" w14:textId="75632B6A" w:rsidR="008B4053" w:rsidRDefault="008B4053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8857951" w14:textId="338C0359" w:rsidR="008B4053" w:rsidRDefault="008B4053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D694EF7" w14:textId="6C072734" w:rsidR="008B4053" w:rsidRDefault="008B4053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977EF0C" w14:textId="04CEBB5E" w:rsidR="008B4053" w:rsidRDefault="008B4053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BC47BDE" w14:textId="4BD0C0E6" w:rsidR="008B4053" w:rsidRDefault="008B4053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2851BD0" w14:textId="6788AF63" w:rsidR="008B4053" w:rsidRDefault="008B4053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1BD44FB" w14:textId="550C06C2" w:rsidR="008B4053" w:rsidRDefault="008B4053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96C1573" w14:textId="527FA682" w:rsidR="008B4053" w:rsidRDefault="008B4053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62398E1" w14:textId="1EACA670" w:rsidR="008B4053" w:rsidRDefault="008B4053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079E117" w14:textId="3EBD175B" w:rsidR="008B4053" w:rsidRDefault="008B4053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735DC64" w14:textId="6854DC77" w:rsidR="008B4053" w:rsidRDefault="008B4053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A9AB00D" w14:textId="3B60AF00" w:rsidR="008B4053" w:rsidRDefault="008B4053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7266965" w14:textId="67A60BB9" w:rsidR="008B4053" w:rsidRDefault="008B4053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81CB5B6" w14:textId="3073EA79" w:rsidR="008B4053" w:rsidRDefault="008B4053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9F6F840" w14:textId="429E965A" w:rsidR="008B4053" w:rsidRDefault="008B4053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8FAD223" w14:textId="295C6195" w:rsidR="008B4053" w:rsidRDefault="008B4053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81854F0" w14:textId="387F63CA" w:rsidR="008B4053" w:rsidRDefault="008B4053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A2405BE" w14:textId="22FCF6D5" w:rsidR="008B4053" w:rsidRDefault="008B4053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D9614AE" w14:textId="61A4461A" w:rsidR="008B4053" w:rsidRDefault="008B4053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6224D0D" w14:textId="1CF2E45C" w:rsidR="008B4053" w:rsidRDefault="008B4053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D2F61FC" w14:textId="0DCEBBBE" w:rsidR="008B4053" w:rsidRDefault="008B4053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F052E88" w14:textId="14D6EE53" w:rsidR="008B4053" w:rsidRDefault="008B4053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481B49B" w14:textId="4EFA589A" w:rsidR="008B4053" w:rsidRDefault="008B4053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525F1EB" w14:textId="4BBECCBD" w:rsidR="008B4053" w:rsidRDefault="008B4053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1C15EFA" w14:textId="22658160" w:rsidR="008B4053" w:rsidRDefault="008B4053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B2110B9" w14:textId="2E8B62AC" w:rsidR="008B4053" w:rsidRDefault="008B4053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45535AE" w14:textId="43F91BD8" w:rsidR="008B4053" w:rsidRDefault="008B4053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6ADF9D2" w14:textId="1B55CAA7" w:rsidR="008B4053" w:rsidRDefault="008B4053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54C2895" w14:textId="6085138A" w:rsidR="008B4053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EDCFED3" wp14:editId="15FA3A70">
            <wp:simplePos x="0" y="0"/>
            <wp:positionH relativeFrom="column">
              <wp:posOffset>3288030</wp:posOffset>
            </wp:positionH>
            <wp:positionV relativeFrom="paragraph">
              <wp:posOffset>247649</wp:posOffset>
            </wp:positionV>
            <wp:extent cx="3800475" cy="5375195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18" cy="538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5946D6B" wp14:editId="7DAEFF5D">
            <wp:simplePos x="0" y="0"/>
            <wp:positionH relativeFrom="column">
              <wp:posOffset>-445770</wp:posOffset>
            </wp:positionH>
            <wp:positionV relativeFrom="paragraph">
              <wp:posOffset>133832</wp:posOffset>
            </wp:positionV>
            <wp:extent cx="3905250" cy="5523383"/>
            <wp:effectExtent l="0" t="0" r="0" b="127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663" cy="552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1A0C7" w14:textId="48BAC00A" w:rsidR="008B4053" w:rsidRDefault="008B4053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0679FE6" w14:textId="512F28F4" w:rsidR="00DB0E1C" w:rsidRDefault="00DB0E1C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BF82F0B" w14:textId="1B316B0D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1E49216" w14:textId="48C530F4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FF3EE1C" w14:textId="5C029078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96D45CD" w14:textId="201BAD21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0CD94CA" w14:textId="49D2065D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94AF6BA" w14:textId="6BE80859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F9522D0" w14:textId="57654F5E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4A29FC3" w14:textId="4DD7FB24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1CA8538" w14:textId="016599D4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1CAFD75" w14:textId="536A481F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F5DB1B4" w14:textId="38771FDB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D0DE9C0" w14:textId="29CD58BF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5D263BD" w14:textId="33492706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86AD119" w14:textId="54E45D3C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7D9A6A1" w14:textId="53DA548A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9EA1B1B" w14:textId="251EC702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8C5564B" w14:textId="358C486C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1C33485" w14:textId="18C2B1A1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02522C4" w14:textId="2BB3724D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E34B730" w14:textId="67646BAD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283B161" w14:textId="61388E6F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1BD1B01" w14:textId="5EC1D7AB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D7BA0F3" w14:textId="1ADA5E59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6624E87" w14:textId="446B74D9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96E8092" w14:textId="4F4755C7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EB28CFB" w14:textId="22D76349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C08A2CA" w14:textId="3259ECDC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EE086B8" w14:textId="469D0FAB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26EF043" w14:textId="4503E559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1826B36" w14:textId="4357D554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B9FC1C6" w14:textId="5AD97CA1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48F1310" w14:textId="5FDB4033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93ADA3D" w14:textId="011D3BA4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FF34A27" w14:textId="1CB17FEB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4E754A4" w14:textId="39A6D35F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007BB67" w14:textId="53AD3ABB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7B2E962" w14:textId="65B01916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FBF3B95" w14:textId="565D8DC2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E142204" w14:textId="4569EBCA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B877349" w14:textId="665E7542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0C55897" w14:textId="3DE47D1C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1A0765D" w14:textId="03E98370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0641544" w14:textId="0A908BCF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6503DEE" w14:textId="2F64BEB9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6F5868A" w14:textId="543732F9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4AB684D" w14:textId="1ECD36C1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1BA495A" w14:textId="229CE73A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85F5443" w14:textId="7C309761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F2C6CFB" w14:textId="165DC60F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683DE14" w14:textId="2BEB7AAF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3CE681D" w14:textId="207CE087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1BE5329" w14:textId="2D894DF9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7810986" w14:textId="7C5718C4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45E1529" w14:textId="185E8669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D572CAD" w14:textId="1459F471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A0355D0" w14:textId="4CFFE055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F4DF992" w14:textId="3D6BFD9A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2ECD32F" w14:textId="026EB4E7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C1EBB16" w14:textId="71FC2B89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21F10F1" w14:textId="2CD9D63A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BFC3F78" w14:textId="571BB49C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CECB297" w14:textId="7F8C3699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117936D" w14:textId="407FA293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B8CC368" w14:textId="62315D19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ACD6CB7" w14:textId="55D059C8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5113B6D" w14:textId="7121A268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2605982" w14:textId="31A2A71F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09BAD1B" wp14:editId="7F80C943">
            <wp:simplePos x="0" y="0"/>
            <wp:positionH relativeFrom="column">
              <wp:posOffset>3345180</wp:posOffset>
            </wp:positionH>
            <wp:positionV relativeFrom="paragraph">
              <wp:posOffset>3810</wp:posOffset>
            </wp:positionV>
            <wp:extent cx="3784818" cy="5353050"/>
            <wp:effectExtent l="0" t="0" r="635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014" cy="536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C4E67" w14:textId="51B618F8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D438B20" wp14:editId="4919416F">
            <wp:simplePos x="0" y="0"/>
            <wp:positionH relativeFrom="column">
              <wp:posOffset>-493395</wp:posOffset>
            </wp:positionH>
            <wp:positionV relativeFrom="paragraph">
              <wp:posOffset>247649</wp:posOffset>
            </wp:positionV>
            <wp:extent cx="3981450" cy="5631157"/>
            <wp:effectExtent l="0" t="0" r="0" b="825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784" cy="564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E0CEF" w14:textId="774FF6A5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C3BCC6C" w14:textId="1D1E3C4E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BFC338F" w14:textId="0552C9C6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41355B8" w14:textId="04CC54CE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DDE17F6" w14:textId="3C4A09E4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F6A3B47" w14:textId="29710FA0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1713846" w14:textId="1F88DCC1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0898D63" w14:textId="1801EE6D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D248ED0" w14:textId="1E87726B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D3D36D5" w14:textId="406D598D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E115DB3" w14:textId="3B446FF3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B878189" w14:textId="288150D1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40638EC" w14:textId="7DC264C9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5A175EC" w14:textId="3E359ECC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A19DD90" w14:textId="3D55B4E7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C09E8B9" w14:textId="4331BCC6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623E147" w14:textId="09864979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FBD50EA" w14:textId="1CD6166C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C26F8FC" w14:textId="5E2ACDE3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B295E59" w14:textId="6D1550D9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5CB90D6" w14:textId="4D805342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F06EBEF" w14:textId="57960B50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23CCD96" w14:textId="61A7BEF1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B552061" w14:textId="0BC81A9C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6B17F68" w14:textId="32717D1E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6D9B48D" w14:textId="28F05818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7706683" w14:textId="1E19889B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49A740E" w14:textId="3633F4AF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96D6885" w14:textId="654F8271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64C17DF" w14:textId="203C924A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EC4F746" w14:textId="709C2775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7F7F627" w14:textId="7EAB3FF5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AC19BB5" w14:textId="407F326A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ABDE72B" w14:textId="77777777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3CF1B57" w14:textId="2B589DB1" w:rsidR="00DB0E1C" w:rsidRDefault="00DB0E1C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1A654EA" w14:textId="173FF2B2" w:rsidR="00DB0E1C" w:rsidRDefault="00DB0E1C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8E0D658" w14:textId="348BA63E" w:rsidR="004A3A4E" w:rsidRDefault="004A3A4E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C755BCF" w14:textId="6D4FF262" w:rsidR="004A3A4E" w:rsidRDefault="004A3A4E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F127FE1" w14:textId="73C0B254" w:rsidR="004A3A4E" w:rsidRDefault="004A3A4E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2862751" w14:textId="2F9F305C" w:rsidR="004A3A4E" w:rsidRDefault="004A3A4E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90EFC69" w14:textId="1EF60A75" w:rsidR="004A3A4E" w:rsidRDefault="004A3A4E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FFBFAD3" w14:textId="60D26610" w:rsidR="004A3A4E" w:rsidRDefault="004A3A4E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2A265DC" w14:textId="2B2A4792" w:rsidR="004A3A4E" w:rsidRDefault="004A3A4E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0086AAF" w14:textId="2DF1805C" w:rsidR="004A3A4E" w:rsidRDefault="004A3A4E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4D61986" w14:textId="449DE3D3" w:rsidR="004A3A4E" w:rsidRDefault="004A3A4E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839EDB1" w14:textId="6160898C" w:rsidR="004A3A4E" w:rsidRDefault="004A3A4E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F89AF94" w14:textId="702193EF" w:rsidR="004A3A4E" w:rsidRDefault="004A3A4E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335297D" w14:textId="39858F61" w:rsidR="004A3A4E" w:rsidRDefault="004A3A4E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3DA5673" w14:textId="7A336E4A" w:rsidR="004A3A4E" w:rsidRDefault="004A3A4E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21AF808" w14:textId="7FAA1B27" w:rsidR="004A3A4E" w:rsidRDefault="004A3A4E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BE0959D" w14:textId="31D877FC" w:rsidR="004A3A4E" w:rsidRDefault="004A3A4E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87FD11E" w14:textId="3A864C2F" w:rsidR="004A3A4E" w:rsidRDefault="004A3A4E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D256A36" w14:textId="0AB605E1" w:rsidR="004A3A4E" w:rsidRDefault="004A3A4E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40C4A01" w14:textId="6886647E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6CA2EB6" w14:textId="156EB60A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34A60C5" w14:textId="676F35D0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0705B02" w14:textId="61602B86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1729EAD" w14:textId="653E3B5F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F789444" w14:textId="6FDCA5A1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ECB02C7" w14:textId="4D367EB5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EA7CDAE" w14:textId="468A6394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61AF6AA" w14:textId="13759FB1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27C0B2A" w14:textId="0BC51723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3155B21" w14:textId="0555CA6C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7434502" w14:textId="7ABB4B45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E438555" w14:textId="7F5F040A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B2ADEB4" w14:textId="36AE8EF6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1AF38AD" w14:textId="1A1E1F5D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0A5F673" w14:textId="4D7BF53B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6A7E21A" wp14:editId="6630DB85">
            <wp:simplePos x="0" y="0"/>
            <wp:positionH relativeFrom="column">
              <wp:posOffset>-493395</wp:posOffset>
            </wp:positionH>
            <wp:positionV relativeFrom="paragraph">
              <wp:posOffset>251459</wp:posOffset>
            </wp:positionV>
            <wp:extent cx="3993588" cy="5648325"/>
            <wp:effectExtent l="0" t="0" r="6985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876" cy="566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7C26DE" w14:textId="1F7E5B29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0FFF81A" w14:textId="36DDC8E6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570F605" w14:textId="099B0F30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CA2512C" w14:textId="1A10C952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1081B72" w14:textId="7F1190EB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FF18387" w14:textId="4F4FAB22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E651011" w14:textId="4626386A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34F04FD" w14:textId="497F2684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DF5702B" w14:textId="3BDCEFC6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5E743B7" w14:textId="341D9394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DB37545" w14:textId="18A6D679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37EA3EB" w14:textId="3C633E8B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66341F9" w14:textId="68E6C160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7956A7F" w14:textId="3A23762F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D79C036" w14:textId="42CFE156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C0474B0" w14:textId="11FD529E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E57203C" w14:textId="2F7C776A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4FDDA46" w14:textId="29AB952F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686F92D" w14:textId="731209AA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609A231" w14:textId="0A9FE6C7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36523E1" w14:textId="4A1E426F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5E7720C" w14:textId="1B0EE20C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50295DE" w14:textId="6F3C1F44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08867B1" w14:textId="3BFED209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9CC69ED" w14:textId="72088DF3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D3A8FD9" w14:textId="5AAD5950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74837F7" w14:textId="3897D9C5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48A28A5" w14:textId="3345FFC2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F7189B3" w14:textId="61BC51CC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09ADAAD" w14:textId="1FC3D0FA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634CE27" w14:textId="22D58503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45C8B92" w14:textId="1D6344D2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453EB9C" w14:textId="22825F72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E944C7C" w14:textId="200839CD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X</w:t>
      </w:r>
    </w:p>
    <w:p w14:paraId="22EA2E61" w14:textId="769E236B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BC1B7AF" w14:textId="41B07922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A23EEE9" w14:textId="3F912727" w:rsidR="001318D4" w:rsidRDefault="001318D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EC8BBE9" w14:textId="6BD5008C" w:rsidR="001318D4" w:rsidRDefault="001318D4" w:rsidP="001318D4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X</w:t>
      </w:r>
    </w:p>
    <w:p w14:paraId="6582F48A" w14:textId="6BEC51BC" w:rsidR="001318D4" w:rsidRDefault="001318D4" w:rsidP="001318D4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4087FF2" w14:textId="3521616C" w:rsidR="001318D4" w:rsidRDefault="001318D4" w:rsidP="001318D4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CA34566" w14:textId="7EAA39BC" w:rsidR="001318D4" w:rsidRDefault="001318D4" w:rsidP="001318D4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375DFC6" w14:textId="46E7B5A8" w:rsidR="001318D4" w:rsidRDefault="001318D4" w:rsidP="001318D4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X</w:t>
      </w:r>
    </w:p>
    <w:p w14:paraId="704B6E6F" w14:textId="4230CA31" w:rsidR="001318D4" w:rsidRDefault="001318D4" w:rsidP="001318D4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4C9A3AC" w14:textId="2698F093" w:rsidR="001318D4" w:rsidRDefault="001318D4" w:rsidP="001318D4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452113E" w14:textId="6B6C4931" w:rsidR="001318D4" w:rsidRDefault="001318D4" w:rsidP="001318D4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440DC8E" w14:textId="375A01E3" w:rsidR="001318D4" w:rsidRDefault="001318D4" w:rsidP="001318D4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3073430" w14:textId="09AF2FFA" w:rsidR="001318D4" w:rsidRDefault="001318D4" w:rsidP="001318D4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X</w:t>
      </w:r>
    </w:p>
    <w:p w14:paraId="2B9E90DD" w14:textId="20D04E15" w:rsidR="001318D4" w:rsidRDefault="001318D4" w:rsidP="001318D4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250414F" w14:textId="0BE6710F" w:rsidR="001318D4" w:rsidRDefault="001318D4" w:rsidP="001318D4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28BFB95" w14:textId="6F3F4045" w:rsidR="001318D4" w:rsidRDefault="001318D4" w:rsidP="001318D4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891794C" w14:textId="2FE7378B" w:rsidR="001318D4" w:rsidRDefault="001318D4" w:rsidP="001318D4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44AAEA7" w14:textId="3DA66FFB" w:rsidR="001318D4" w:rsidRDefault="001318D4" w:rsidP="001318D4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X</w:t>
      </w:r>
    </w:p>
    <w:p w14:paraId="53F9F8AD" w14:textId="3522BC9D" w:rsidR="001318D4" w:rsidRDefault="001318D4" w:rsidP="001318D4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0AA9101" w14:textId="7A898F27" w:rsidR="001318D4" w:rsidRDefault="001318D4" w:rsidP="001318D4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A45C96D" w14:textId="324D109F" w:rsidR="001318D4" w:rsidRDefault="001318D4" w:rsidP="001318D4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1837C2D" w14:textId="3C3FB113" w:rsidR="001318D4" w:rsidRDefault="001318D4" w:rsidP="001318D4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27900DD" w14:textId="059E7BC8" w:rsidR="001318D4" w:rsidRDefault="001318D4" w:rsidP="001318D4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X</w:t>
      </w:r>
    </w:p>
    <w:p w14:paraId="7D6C3D38" w14:textId="2BFF5B5C" w:rsidR="001318D4" w:rsidRDefault="001318D4" w:rsidP="001318D4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E6098A2" w14:textId="5ACC723D" w:rsidR="001318D4" w:rsidRDefault="001318D4" w:rsidP="001318D4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04783DF" w14:textId="029AE991" w:rsidR="001318D4" w:rsidRDefault="001318D4" w:rsidP="001318D4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BFF145B" w14:textId="53BC8EC6" w:rsidR="001318D4" w:rsidRDefault="001318D4" w:rsidP="001318D4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3BE16BE" w14:textId="1759BA87" w:rsidR="001318D4" w:rsidRDefault="001318D4" w:rsidP="001318D4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X</w:t>
      </w:r>
    </w:p>
    <w:p w14:paraId="3737BF21" w14:textId="68559319" w:rsidR="001318D4" w:rsidRDefault="001318D4" w:rsidP="001318D4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5F91FEB" w14:textId="314A3B2F" w:rsidR="001318D4" w:rsidRDefault="001318D4" w:rsidP="001318D4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7CD587D" w14:textId="6BC861CA" w:rsidR="001318D4" w:rsidRDefault="001318D4" w:rsidP="001318D4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15C6CEF" w14:textId="51CBCBB0" w:rsidR="001318D4" w:rsidRDefault="001318D4" w:rsidP="001318D4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25207FE" w14:textId="71B19896" w:rsidR="001318D4" w:rsidRDefault="001318D4" w:rsidP="001318D4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X</w:t>
      </w:r>
    </w:p>
    <w:p w14:paraId="21C071FF" w14:textId="4537AFFF" w:rsidR="001318D4" w:rsidRDefault="001318D4" w:rsidP="001318D4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sectPr w:rsidR="001318D4" w:rsidSect="008B4053">
      <w:type w:val="continuous"/>
      <w:pgSz w:w="11906" w:h="16838"/>
      <w:pgMar w:top="284" w:right="566" w:bottom="1417" w:left="567" w:header="708" w:footer="0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D03E45" w14:textId="77777777" w:rsidR="000157BF" w:rsidRDefault="000157BF" w:rsidP="00567B69">
      <w:r>
        <w:separator/>
      </w:r>
    </w:p>
  </w:endnote>
  <w:endnote w:type="continuationSeparator" w:id="0">
    <w:p w14:paraId="350F8F84" w14:textId="77777777" w:rsidR="000157BF" w:rsidRDefault="000157BF" w:rsidP="00567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089628"/>
      <w:docPartObj>
        <w:docPartGallery w:val="Page Numbers (Bottom of Page)"/>
        <w:docPartUnique/>
      </w:docPartObj>
    </w:sdtPr>
    <w:sdtEndPr/>
    <w:sdtContent>
      <w:p w14:paraId="1B482E05" w14:textId="77777777" w:rsidR="002713F0" w:rsidRPr="00AB3BF9" w:rsidRDefault="002713F0" w:rsidP="00D84FA6">
        <w:pPr>
          <w:jc w:val="center"/>
          <w:rPr>
            <w:b/>
            <w:color w:val="0000FF"/>
            <w:sz w:val="18"/>
            <w:szCs w:val="18"/>
          </w:rPr>
        </w:pPr>
        <w:r w:rsidRPr="00AB3BF9">
          <w:rPr>
            <w:b/>
            <w:color w:val="0000FF"/>
            <w:sz w:val="18"/>
            <w:szCs w:val="18"/>
          </w:rPr>
          <w:t>PREFEITURA MUNICIPAL DE PUXINANÃ-PB</w:t>
        </w:r>
      </w:p>
      <w:p w14:paraId="3B1A2FA9" w14:textId="77777777" w:rsidR="002713F0" w:rsidRDefault="002713F0" w:rsidP="00AB3BF9">
        <w:pPr>
          <w:jc w:val="center"/>
          <w:rPr>
            <w:color w:val="0000FF"/>
            <w:sz w:val="18"/>
            <w:szCs w:val="18"/>
          </w:rPr>
        </w:pPr>
        <w:r>
          <w:rPr>
            <w:color w:val="0000FF"/>
            <w:sz w:val="18"/>
            <w:szCs w:val="18"/>
          </w:rPr>
          <w:t xml:space="preserve"> CNPJ: 09.001.744/0001-03 - </w:t>
        </w:r>
        <w:r w:rsidRPr="00AB3BF9">
          <w:rPr>
            <w:color w:val="0000FF"/>
            <w:sz w:val="18"/>
            <w:szCs w:val="18"/>
          </w:rPr>
          <w:t>Av. 28 de Janeiro, 20 – Centro – Puxinanã-PB – CEP 58.115-000</w:t>
        </w:r>
      </w:p>
      <w:p w14:paraId="76A348EC" w14:textId="77777777" w:rsidR="002713F0" w:rsidRDefault="002713F0" w:rsidP="00AB3BF9">
        <w:pPr>
          <w:jc w:val="center"/>
          <w:rPr>
            <w:color w:val="0000FF"/>
            <w:sz w:val="18"/>
            <w:szCs w:val="18"/>
          </w:rPr>
        </w:pPr>
      </w:p>
      <w:p w14:paraId="71318077" w14:textId="77777777" w:rsidR="002713F0" w:rsidRPr="00AB3BF9" w:rsidRDefault="002713F0" w:rsidP="00AB3BF9">
        <w:pPr>
          <w:jc w:val="center"/>
          <w:rPr>
            <w:color w:val="0000FF"/>
            <w:sz w:val="18"/>
            <w:szCs w:val="18"/>
          </w:rPr>
        </w:pPr>
      </w:p>
      <w:p w14:paraId="131A4374" w14:textId="77777777" w:rsidR="002713F0" w:rsidRDefault="002713F0" w:rsidP="00AB3BF9">
        <w:pPr>
          <w:jc w:val="center"/>
        </w:pPr>
        <w:r>
          <w:rPr>
            <w:b/>
            <w:color w:val="0000FF"/>
            <w:sz w:val="18"/>
            <w:szCs w:val="18"/>
          </w:rPr>
          <w:t xml:space="preserve">                                                                                                                                                                    </w:t>
        </w:r>
        <w:r>
          <w:t xml:space="preserve">Página </w:t>
        </w:r>
        <w:r w:rsidR="002855F6">
          <w:fldChar w:fldCharType="begin"/>
        </w:r>
        <w:r w:rsidR="002855F6">
          <w:instrText xml:space="preserve"> PAGE   \* MERGEFORMAT </w:instrText>
        </w:r>
        <w:r w:rsidR="002855F6">
          <w:fldChar w:fldCharType="separate"/>
        </w:r>
        <w:r w:rsidR="00D24E88">
          <w:rPr>
            <w:noProof/>
          </w:rPr>
          <w:t>4</w:t>
        </w:r>
        <w:r w:rsidR="002855F6">
          <w:rPr>
            <w:noProof/>
          </w:rPr>
          <w:fldChar w:fldCharType="end"/>
        </w:r>
      </w:p>
    </w:sdtContent>
  </w:sdt>
  <w:p w14:paraId="719A741B" w14:textId="77777777" w:rsidR="002713F0" w:rsidRPr="001B0180" w:rsidRDefault="002713F0" w:rsidP="00567B69">
    <w:pPr>
      <w:jc w:val="center"/>
      <w:rPr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B32983" w14:textId="77777777" w:rsidR="000157BF" w:rsidRDefault="000157BF" w:rsidP="00567B69">
      <w:r>
        <w:separator/>
      </w:r>
    </w:p>
  </w:footnote>
  <w:footnote w:type="continuationSeparator" w:id="0">
    <w:p w14:paraId="06B56055" w14:textId="77777777" w:rsidR="000157BF" w:rsidRDefault="000157BF" w:rsidP="00567B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085851" w14:textId="77777777" w:rsidR="002713F0" w:rsidRDefault="002713F0">
    <w:pPr>
      <w:pStyle w:val="Cabealho"/>
    </w:pPr>
  </w:p>
  <w:p w14:paraId="2330F8DD" w14:textId="77777777" w:rsidR="002713F0" w:rsidRDefault="002713F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A7D825" w14:textId="77777777" w:rsidR="002713F0" w:rsidRDefault="002713F0">
    <w:pPr>
      <w:pStyle w:val="Cabealho"/>
    </w:pPr>
  </w:p>
  <w:tbl>
    <w:tblPr>
      <w:tblW w:w="10297" w:type="dxa"/>
      <w:jc w:val="center"/>
      <w:tblBorders>
        <w:top w:val="single" w:sz="4" w:space="0" w:color="0000FF"/>
        <w:left w:val="single" w:sz="4" w:space="0" w:color="0000FF"/>
        <w:bottom w:val="single" w:sz="4" w:space="0" w:color="0000FF"/>
        <w:right w:val="single" w:sz="4" w:space="0" w:color="0000FF"/>
        <w:insideH w:val="single" w:sz="4" w:space="0" w:color="0000FF"/>
        <w:insideV w:val="single" w:sz="4" w:space="0" w:color="0000FF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297"/>
    </w:tblGrid>
    <w:tr w:rsidR="002713F0" w:rsidRPr="00272C84" w14:paraId="273B825F" w14:textId="77777777" w:rsidTr="00CC3091">
      <w:trPr>
        <w:jc w:val="center"/>
      </w:trPr>
      <w:tc>
        <w:tcPr>
          <w:tcW w:w="10297" w:type="dxa"/>
          <w:shd w:val="clear" w:color="auto" w:fill="DBE5F1" w:themeFill="accent1" w:themeFillTint="33"/>
        </w:tcPr>
        <w:p w14:paraId="6B1BDEB4" w14:textId="5EF0E3C4" w:rsidR="002713F0" w:rsidRPr="0021064F" w:rsidRDefault="002713F0" w:rsidP="007974C0">
          <w:pPr>
            <w:pStyle w:val="Ttulo1"/>
            <w:ind w:left="-70" w:firstLine="70"/>
            <w:rPr>
              <w:color w:val="0000FF"/>
              <w:szCs w:val="22"/>
            </w:rPr>
          </w:pPr>
          <w:r w:rsidRPr="001B3EA2">
            <w:rPr>
              <w:b w:val="0"/>
              <w:color w:val="0000FF"/>
              <w:szCs w:val="22"/>
            </w:rPr>
            <w:t xml:space="preserve">ANO </w:t>
          </w:r>
          <w:r w:rsidR="00A50C76">
            <w:rPr>
              <w:b w:val="0"/>
              <w:color w:val="0000FF"/>
              <w:szCs w:val="22"/>
            </w:rPr>
            <w:t>MMX</w:t>
          </w:r>
          <w:r w:rsidR="00A50C76" w:rsidRPr="00680AE5">
            <w:rPr>
              <w:b w:val="0"/>
              <w:color w:val="0000FF"/>
              <w:szCs w:val="22"/>
            </w:rPr>
            <w:t>X</w:t>
          </w:r>
          <w:r w:rsidR="00A50C76">
            <w:rPr>
              <w:b w:val="0"/>
              <w:color w:val="0000FF"/>
              <w:szCs w:val="22"/>
            </w:rPr>
            <w:t>V</w:t>
          </w:r>
          <w:r w:rsidRPr="001B3EA2">
            <w:rPr>
              <w:b w:val="0"/>
              <w:color w:val="0000FF"/>
              <w:szCs w:val="22"/>
            </w:rPr>
            <w:t xml:space="preserve">     PUXINANÃ – PARAÍBA</w:t>
          </w:r>
          <w:r>
            <w:rPr>
              <w:color w:val="0000FF"/>
              <w:szCs w:val="22"/>
            </w:rPr>
            <w:t xml:space="preserve">     </w:t>
          </w:r>
          <w:r w:rsidRPr="00563AA2">
            <w:rPr>
              <w:b w:val="0"/>
              <w:color w:val="0000FF"/>
              <w:szCs w:val="22"/>
            </w:rPr>
            <w:t xml:space="preserve">   </w:t>
          </w:r>
          <w:r w:rsidR="002E32C9">
            <w:rPr>
              <w:b w:val="0"/>
              <w:color w:val="0000FF"/>
              <w:szCs w:val="22"/>
            </w:rPr>
            <w:t xml:space="preserve">         </w:t>
          </w:r>
          <w:r>
            <w:rPr>
              <w:b w:val="0"/>
              <w:color w:val="0000FF"/>
              <w:szCs w:val="22"/>
            </w:rPr>
            <w:t xml:space="preserve"> </w:t>
          </w:r>
          <w:r w:rsidRPr="006E4EF9">
            <w:rPr>
              <w:b w:val="0"/>
              <w:color w:val="0000FF"/>
              <w:sz w:val="24"/>
              <w:szCs w:val="24"/>
            </w:rPr>
            <w:t>EDIÇÃO</w:t>
          </w:r>
          <w:r w:rsidR="002F56E8">
            <w:rPr>
              <w:color w:val="0000FF"/>
              <w:sz w:val="24"/>
              <w:szCs w:val="24"/>
            </w:rPr>
            <w:t xml:space="preserve"> </w:t>
          </w:r>
          <w:r w:rsidR="008608CA">
            <w:rPr>
              <w:color w:val="0000FF"/>
              <w:sz w:val="24"/>
              <w:szCs w:val="24"/>
            </w:rPr>
            <w:t xml:space="preserve">EXTRA </w:t>
          </w:r>
          <w:r w:rsidR="000E0759">
            <w:rPr>
              <w:color w:val="0000FF"/>
              <w:sz w:val="24"/>
              <w:szCs w:val="24"/>
            </w:rPr>
            <w:t>MARÇO</w:t>
          </w:r>
          <w:r w:rsidRPr="006E4EF9">
            <w:rPr>
              <w:color w:val="0000FF"/>
              <w:sz w:val="24"/>
              <w:szCs w:val="24"/>
            </w:rPr>
            <w:t>/20</w:t>
          </w:r>
          <w:r w:rsidR="001610A2">
            <w:rPr>
              <w:color w:val="0000FF"/>
              <w:sz w:val="24"/>
              <w:szCs w:val="24"/>
            </w:rPr>
            <w:t>2</w:t>
          </w:r>
          <w:r w:rsidR="008608CA">
            <w:rPr>
              <w:color w:val="0000FF"/>
              <w:sz w:val="24"/>
              <w:szCs w:val="24"/>
            </w:rPr>
            <w:t>5</w:t>
          </w:r>
          <w:r w:rsidRPr="00563AA2">
            <w:rPr>
              <w:color w:val="0000FF"/>
              <w:szCs w:val="22"/>
            </w:rPr>
            <w:t xml:space="preserve">  </w:t>
          </w:r>
          <w:r w:rsidR="00F30F31">
            <w:rPr>
              <w:color w:val="0000FF"/>
              <w:szCs w:val="22"/>
            </w:rPr>
            <w:t xml:space="preserve">  </w:t>
          </w:r>
          <w:r w:rsidR="002C64CE">
            <w:rPr>
              <w:color w:val="0000FF"/>
              <w:szCs w:val="22"/>
            </w:rPr>
            <w:t xml:space="preserve"> </w:t>
          </w:r>
          <w:r w:rsidR="000E0759">
            <w:rPr>
              <w:color w:val="0000FF"/>
              <w:szCs w:val="22"/>
            </w:rPr>
            <w:t xml:space="preserve">        </w:t>
          </w:r>
          <w:r w:rsidR="002E32C9">
            <w:rPr>
              <w:color w:val="0000FF"/>
              <w:szCs w:val="22"/>
            </w:rPr>
            <w:t xml:space="preserve">  </w:t>
          </w:r>
          <w:r w:rsidR="002C64CE">
            <w:rPr>
              <w:color w:val="0000FF"/>
              <w:szCs w:val="22"/>
            </w:rPr>
            <w:t xml:space="preserve">    </w:t>
          </w:r>
          <w:r w:rsidRPr="006E4EF9">
            <w:rPr>
              <w:color w:val="0000FF"/>
              <w:sz w:val="24"/>
              <w:szCs w:val="24"/>
            </w:rPr>
            <w:t xml:space="preserve">Nº. </w:t>
          </w:r>
          <w:r w:rsidR="00A15D64">
            <w:rPr>
              <w:color w:val="0000FF"/>
              <w:sz w:val="24"/>
              <w:szCs w:val="24"/>
            </w:rPr>
            <w:t>0</w:t>
          </w:r>
          <w:r w:rsidR="001318D4">
            <w:rPr>
              <w:color w:val="0000FF"/>
              <w:sz w:val="24"/>
              <w:szCs w:val="24"/>
            </w:rPr>
            <w:t>6</w:t>
          </w:r>
        </w:p>
      </w:tc>
    </w:tr>
  </w:tbl>
  <w:p w14:paraId="31054E67" w14:textId="77777777" w:rsidR="002713F0" w:rsidRDefault="002713F0" w:rsidP="005454D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AC2EAD"/>
    <w:multiLevelType w:val="hybridMultilevel"/>
    <w:tmpl w:val="89E6C8C6"/>
    <w:lvl w:ilvl="0" w:tplc="A8822C52">
      <w:start w:val="4"/>
      <w:numFmt w:val="decimalZero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5546DF"/>
    <w:multiLevelType w:val="hybridMultilevel"/>
    <w:tmpl w:val="A4CEFA74"/>
    <w:lvl w:ilvl="0" w:tplc="C598E890">
      <w:start w:val="1"/>
      <w:numFmt w:val="lowerLetter"/>
      <w:lvlText w:val="%1)"/>
      <w:lvlJc w:val="left"/>
      <w:pPr>
        <w:tabs>
          <w:tab w:val="num" w:pos="1774"/>
        </w:tabs>
        <w:ind w:left="177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494"/>
        </w:tabs>
        <w:ind w:left="2494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4"/>
        </w:tabs>
        <w:ind w:left="321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4"/>
        </w:tabs>
        <w:ind w:left="393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4"/>
        </w:tabs>
        <w:ind w:left="465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4"/>
        </w:tabs>
        <w:ind w:left="537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4"/>
        </w:tabs>
        <w:ind w:left="609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4"/>
        </w:tabs>
        <w:ind w:left="681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4"/>
        </w:tabs>
        <w:ind w:left="7534" w:hanging="180"/>
      </w:pPr>
    </w:lvl>
  </w:abstractNum>
  <w:abstractNum w:abstractNumId="2" w15:restartNumberingAfterBreak="0">
    <w:nsid w:val="0EDF3616"/>
    <w:multiLevelType w:val="hybridMultilevel"/>
    <w:tmpl w:val="327072C0"/>
    <w:lvl w:ilvl="0" w:tplc="0416000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3" w15:restartNumberingAfterBreak="0">
    <w:nsid w:val="112621B1"/>
    <w:multiLevelType w:val="hybridMultilevel"/>
    <w:tmpl w:val="79CA99CA"/>
    <w:lvl w:ilvl="0" w:tplc="0416000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4" w15:restartNumberingAfterBreak="0">
    <w:nsid w:val="17623ED3"/>
    <w:multiLevelType w:val="hybridMultilevel"/>
    <w:tmpl w:val="8542DC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AF31A1"/>
    <w:multiLevelType w:val="hybridMultilevel"/>
    <w:tmpl w:val="6C44EDD4"/>
    <w:lvl w:ilvl="0" w:tplc="A2A2A76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0A94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1A685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64542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001BB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A01DA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E2EC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AE160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7A165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F61125"/>
    <w:multiLevelType w:val="hybridMultilevel"/>
    <w:tmpl w:val="4E6E343C"/>
    <w:lvl w:ilvl="0" w:tplc="50D0B41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plc="9BACB76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38C60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68E12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AA610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AC73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96846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825DD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B0A42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9261C7"/>
    <w:multiLevelType w:val="hybridMultilevel"/>
    <w:tmpl w:val="A4EA3A3A"/>
    <w:lvl w:ilvl="0" w:tplc="1DC8EB4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DA0A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6E83A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80255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8A677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0225E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062A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AAAEA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E4189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D769E3"/>
    <w:multiLevelType w:val="hybridMultilevel"/>
    <w:tmpl w:val="1300339C"/>
    <w:lvl w:ilvl="0" w:tplc="598CD68E">
      <w:start w:val="1"/>
      <w:numFmt w:val="upperRoman"/>
      <w:lvlText w:val="%1"/>
      <w:lvlJc w:val="left"/>
      <w:pPr>
        <w:ind w:left="269" w:hanging="13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t-PT" w:eastAsia="en-US" w:bidi="ar-SA"/>
      </w:rPr>
    </w:lvl>
    <w:lvl w:ilvl="1" w:tplc="BED6BAC4">
      <w:numFmt w:val="bullet"/>
      <w:lvlText w:val=""/>
      <w:lvlJc w:val="left"/>
      <w:pPr>
        <w:ind w:left="139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2" w:tplc="7DF45CC4">
      <w:numFmt w:val="bullet"/>
      <w:lvlText w:val="•"/>
      <w:lvlJc w:val="left"/>
      <w:pPr>
        <w:ind w:left="1207" w:hanging="360"/>
      </w:pPr>
      <w:rPr>
        <w:rFonts w:hint="default"/>
        <w:lang w:val="pt-PT" w:eastAsia="en-US" w:bidi="ar-SA"/>
      </w:rPr>
    </w:lvl>
    <w:lvl w:ilvl="3" w:tplc="4B0684F8">
      <w:numFmt w:val="bullet"/>
      <w:lvlText w:val="•"/>
      <w:lvlJc w:val="left"/>
      <w:pPr>
        <w:ind w:left="2154" w:hanging="360"/>
      </w:pPr>
      <w:rPr>
        <w:rFonts w:hint="default"/>
        <w:lang w:val="pt-PT" w:eastAsia="en-US" w:bidi="ar-SA"/>
      </w:rPr>
    </w:lvl>
    <w:lvl w:ilvl="4" w:tplc="B88C8AF0">
      <w:numFmt w:val="bullet"/>
      <w:lvlText w:val="•"/>
      <w:lvlJc w:val="left"/>
      <w:pPr>
        <w:ind w:left="3101" w:hanging="360"/>
      </w:pPr>
      <w:rPr>
        <w:rFonts w:hint="default"/>
        <w:lang w:val="pt-PT" w:eastAsia="en-US" w:bidi="ar-SA"/>
      </w:rPr>
    </w:lvl>
    <w:lvl w:ilvl="5" w:tplc="A7D2B84C">
      <w:numFmt w:val="bullet"/>
      <w:lvlText w:val="•"/>
      <w:lvlJc w:val="left"/>
      <w:pPr>
        <w:ind w:left="4048" w:hanging="360"/>
      </w:pPr>
      <w:rPr>
        <w:rFonts w:hint="default"/>
        <w:lang w:val="pt-PT" w:eastAsia="en-US" w:bidi="ar-SA"/>
      </w:rPr>
    </w:lvl>
    <w:lvl w:ilvl="6" w:tplc="C7EE7ABE">
      <w:numFmt w:val="bullet"/>
      <w:lvlText w:val="•"/>
      <w:lvlJc w:val="left"/>
      <w:pPr>
        <w:ind w:left="4995" w:hanging="360"/>
      </w:pPr>
      <w:rPr>
        <w:rFonts w:hint="default"/>
        <w:lang w:val="pt-PT" w:eastAsia="en-US" w:bidi="ar-SA"/>
      </w:rPr>
    </w:lvl>
    <w:lvl w:ilvl="7" w:tplc="5738928A">
      <w:numFmt w:val="bullet"/>
      <w:lvlText w:val="•"/>
      <w:lvlJc w:val="left"/>
      <w:pPr>
        <w:ind w:left="5942" w:hanging="360"/>
      </w:pPr>
      <w:rPr>
        <w:rFonts w:hint="default"/>
        <w:lang w:val="pt-PT" w:eastAsia="en-US" w:bidi="ar-SA"/>
      </w:rPr>
    </w:lvl>
    <w:lvl w:ilvl="8" w:tplc="48649D84">
      <w:numFmt w:val="bullet"/>
      <w:lvlText w:val="•"/>
      <w:lvlJc w:val="left"/>
      <w:pPr>
        <w:ind w:left="6889" w:hanging="360"/>
      </w:pPr>
      <w:rPr>
        <w:rFonts w:hint="default"/>
        <w:lang w:val="pt-PT" w:eastAsia="en-US" w:bidi="ar-SA"/>
      </w:rPr>
    </w:lvl>
  </w:abstractNum>
  <w:abstractNum w:abstractNumId="9" w15:restartNumberingAfterBreak="0">
    <w:nsid w:val="3A341896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431704F5"/>
    <w:multiLevelType w:val="hybridMultilevel"/>
    <w:tmpl w:val="D3DACDB8"/>
    <w:lvl w:ilvl="0" w:tplc="8D988A1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9273F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D8C66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AA1B8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00C71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AC17F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D4A4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CCA84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D2C1B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86F0B"/>
    <w:multiLevelType w:val="hybridMultilevel"/>
    <w:tmpl w:val="CD387A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8A5598"/>
    <w:multiLevelType w:val="hybridMultilevel"/>
    <w:tmpl w:val="C33685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B86BF1"/>
    <w:multiLevelType w:val="hybridMultilevel"/>
    <w:tmpl w:val="5C28D46E"/>
    <w:lvl w:ilvl="0" w:tplc="249496C4">
      <w:start w:val="1"/>
      <w:numFmt w:val="lowerLetter"/>
      <w:lvlText w:val="%1)"/>
      <w:lvlJc w:val="left"/>
      <w:pPr>
        <w:tabs>
          <w:tab w:val="num" w:pos="1778"/>
        </w:tabs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14" w15:restartNumberingAfterBreak="0">
    <w:nsid w:val="634D56A6"/>
    <w:multiLevelType w:val="hybridMultilevel"/>
    <w:tmpl w:val="DF461148"/>
    <w:lvl w:ilvl="0" w:tplc="54CC9DA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C031E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0C9A3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1AB43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02FF5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A80A2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5AC9B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40C3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FE164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9A4419"/>
    <w:multiLevelType w:val="hybridMultilevel"/>
    <w:tmpl w:val="F34AE274"/>
    <w:lvl w:ilvl="0" w:tplc="F8686C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BE072D"/>
    <w:multiLevelType w:val="hybridMultilevel"/>
    <w:tmpl w:val="2CA66C4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3563A5"/>
    <w:multiLevelType w:val="hybridMultilevel"/>
    <w:tmpl w:val="0BA2AAB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A47DDD"/>
    <w:multiLevelType w:val="hybridMultilevel"/>
    <w:tmpl w:val="9D9CEE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A807EE"/>
    <w:multiLevelType w:val="hybridMultilevel"/>
    <w:tmpl w:val="A61E6FC4"/>
    <w:lvl w:ilvl="0" w:tplc="35462A32">
      <w:start w:val="1"/>
      <w:numFmt w:val="lowerLetter"/>
      <w:lvlText w:val="%1)"/>
      <w:lvlJc w:val="left"/>
      <w:pPr>
        <w:tabs>
          <w:tab w:val="num" w:pos="2628"/>
        </w:tabs>
        <w:ind w:left="262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348"/>
        </w:tabs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4068"/>
        </w:tabs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788"/>
        </w:tabs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508"/>
        </w:tabs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228"/>
        </w:tabs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948"/>
        </w:tabs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668"/>
        </w:tabs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388"/>
        </w:tabs>
        <w:ind w:left="8388" w:hanging="180"/>
      </w:pPr>
    </w:lvl>
  </w:abstractNum>
  <w:abstractNum w:abstractNumId="20" w15:restartNumberingAfterBreak="0">
    <w:nsid w:val="6C584104"/>
    <w:multiLevelType w:val="hybridMultilevel"/>
    <w:tmpl w:val="06B24BB2"/>
    <w:lvl w:ilvl="0" w:tplc="3B9C63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7613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E22F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5EF6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A78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CA1AE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78E9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0644A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5AA2A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1"/>
  </w:num>
  <w:num w:numId="4">
    <w:abstractNumId w:val="0"/>
  </w:num>
  <w:num w:numId="5">
    <w:abstractNumId w:val="15"/>
  </w:num>
  <w:num w:numId="6">
    <w:abstractNumId w:val="12"/>
  </w:num>
  <w:num w:numId="7">
    <w:abstractNumId w:val="11"/>
  </w:num>
  <w:num w:numId="8">
    <w:abstractNumId w:val="9"/>
  </w:num>
  <w:num w:numId="9">
    <w:abstractNumId w:val="18"/>
  </w:num>
  <w:num w:numId="10">
    <w:abstractNumId w:val="6"/>
  </w:num>
  <w:num w:numId="11">
    <w:abstractNumId w:val="5"/>
  </w:num>
  <w:num w:numId="12">
    <w:abstractNumId w:val="7"/>
  </w:num>
  <w:num w:numId="13">
    <w:abstractNumId w:val="10"/>
  </w:num>
  <w:num w:numId="14">
    <w:abstractNumId w:val="20"/>
  </w:num>
  <w:num w:numId="15">
    <w:abstractNumId w:val="14"/>
  </w:num>
  <w:num w:numId="16">
    <w:abstractNumId w:val="17"/>
  </w:num>
  <w:num w:numId="17">
    <w:abstractNumId w:val="2"/>
  </w:num>
  <w:num w:numId="18">
    <w:abstractNumId w:val="3"/>
  </w:num>
  <w:num w:numId="19">
    <w:abstractNumId w:val="16"/>
  </w:num>
  <w:num w:numId="20">
    <w:abstractNumId w:val="4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511"/>
    <w:rsid w:val="0000126C"/>
    <w:rsid w:val="00002681"/>
    <w:rsid w:val="00004AC0"/>
    <w:rsid w:val="00011F51"/>
    <w:rsid w:val="000134DD"/>
    <w:rsid w:val="000157BF"/>
    <w:rsid w:val="00015E8F"/>
    <w:rsid w:val="00017B2C"/>
    <w:rsid w:val="0002328B"/>
    <w:rsid w:val="000234F4"/>
    <w:rsid w:val="00026B50"/>
    <w:rsid w:val="00026F45"/>
    <w:rsid w:val="000308FB"/>
    <w:rsid w:val="000313E2"/>
    <w:rsid w:val="00032822"/>
    <w:rsid w:val="000354F1"/>
    <w:rsid w:val="00036E1B"/>
    <w:rsid w:val="00037027"/>
    <w:rsid w:val="000411D9"/>
    <w:rsid w:val="00043E4F"/>
    <w:rsid w:val="0004544B"/>
    <w:rsid w:val="00046D5D"/>
    <w:rsid w:val="0005019E"/>
    <w:rsid w:val="000516E8"/>
    <w:rsid w:val="00051BBC"/>
    <w:rsid w:val="000524CF"/>
    <w:rsid w:val="000549E1"/>
    <w:rsid w:val="0005619D"/>
    <w:rsid w:val="00061FD1"/>
    <w:rsid w:val="0006252B"/>
    <w:rsid w:val="00062F22"/>
    <w:rsid w:val="00063D53"/>
    <w:rsid w:val="00065D8F"/>
    <w:rsid w:val="0006762B"/>
    <w:rsid w:val="00072612"/>
    <w:rsid w:val="000748DB"/>
    <w:rsid w:val="0007649B"/>
    <w:rsid w:val="00077182"/>
    <w:rsid w:val="00077270"/>
    <w:rsid w:val="00077BD0"/>
    <w:rsid w:val="0008460A"/>
    <w:rsid w:val="00085FD7"/>
    <w:rsid w:val="000A10EF"/>
    <w:rsid w:val="000A5E61"/>
    <w:rsid w:val="000A5EF2"/>
    <w:rsid w:val="000A77D8"/>
    <w:rsid w:val="000A7E80"/>
    <w:rsid w:val="000B1D2F"/>
    <w:rsid w:val="000C2E37"/>
    <w:rsid w:val="000C35C0"/>
    <w:rsid w:val="000D7E9A"/>
    <w:rsid w:val="000E0759"/>
    <w:rsid w:val="000E1E34"/>
    <w:rsid w:val="000E1E85"/>
    <w:rsid w:val="000E719D"/>
    <w:rsid w:val="000E7F03"/>
    <w:rsid w:val="001000C4"/>
    <w:rsid w:val="00101350"/>
    <w:rsid w:val="001140CA"/>
    <w:rsid w:val="00114CBD"/>
    <w:rsid w:val="00115457"/>
    <w:rsid w:val="00115D94"/>
    <w:rsid w:val="001168CC"/>
    <w:rsid w:val="0011710A"/>
    <w:rsid w:val="00120882"/>
    <w:rsid w:val="00120A1C"/>
    <w:rsid w:val="00120C5E"/>
    <w:rsid w:val="00121AF7"/>
    <w:rsid w:val="0012547D"/>
    <w:rsid w:val="00127D4C"/>
    <w:rsid w:val="00127EB6"/>
    <w:rsid w:val="001318D4"/>
    <w:rsid w:val="001337A6"/>
    <w:rsid w:val="00134A34"/>
    <w:rsid w:val="001351BA"/>
    <w:rsid w:val="00135E73"/>
    <w:rsid w:val="00136DA9"/>
    <w:rsid w:val="00140919"/>
    <w:rsid w:val="001473F5"/>
    <w:rsid w:val="0014765C"/>
    <w:rsid w:val="00154477"/>
    <w:rsid w:val="00156F33"/>
    <w:rsid w:val="00160C27"/>
    <w:rsid w:val="001610A2"/>
    <w:rsid w:val="00164B1F"/>
    <w:rsid w:val="00165DBA"/>
    <w:rsid w:val="00166F9E"/>
    <w:rsid w:val="001701EA"/>
    <w:rsid w:val="00170786"/>
    <w:rsid w:val="00171295"/>
    <w:rsid w:val="00174915"/>
    <w:rsid w:val="00174A97"/>
    <w:rsid w:val="00175785"/>
    <w:rsid w:val="00176A2E"/>
    <w:rsid w:val="00177A1F"/>
    <w:rsid w:val="00180BAD"/>
    <w:rsid w:val="001828B1"/>
    <w:rsid w:val="001839F1"/>
    <w:rsid w:val="001871D1"/>
    <w:rsid w:val="001873EB"/>
    <w:rsid w:val="0019315C"/>
    <w:rsid w:val="001A1BBE"/>
    <w:rsid w:val="001A46C4"/>
    <w:rsid w:val="001A5601"/>
    <w:rsid w:val="001A58CE"/>
    <w:rsid w:val="001B12B8"/>
    <w:rsid w:val="001B1A5E"/>
    <w:rsid w:val="001B3EA2"/>
    <w:rsid w:val="001B41B1"/>
    <w:rsid w:val="001B50B3"/>
    <w:rsid w:val="001B5F34"/>
    <w:rsid w:val="001B601C"/>
    <w:rsid w:val="001B6E0B"/>
    <w:rsid w:val="001B7E99"/>
    <w:rsid w:val="001C115C"/>
    <w:rsid w:val="001C38EB"/>
    <w:rsid w:val="001D37A4"/>
    <w:rsid w:val="001D4E2D"/>
    <w:rsid w:val="001D6746"/>
    <w:rsid w:val="001F233D"/>
    <w:rsid w:val="001F37C5"/>
    <w:rsid w:val="001F767E"/>
    <w:rsid w:val="00200B9A"/>
    <w:rsid w:val="00202098"/>
    <w:rsid w:val="00203DB4"/>
    <w:rsid w:val="0020472A"/>
    <w:rsid w:val="0021064F"/>
    <w:rsid w:val="00212E04"/>
    <w:rsid w:val="00214073"/>
    <w:rsid w:val="0021672E"/>
    <w:rsid w:val="00216B7F"/>
    <w:rsid w:val="00216FF7"/>
    <w:rsid w:val="00217237"/>
    <w:rsid w:val="002177BA"/>
    <w:rsid w:val="00221201"/>
    <w:rsid w:val="0022410E"/>
    <w:rsid w:val="00224757"/>
    <w:rsid w:val="00227952"/>
    <w:rsid w:val="002376D8"/>
    <w:rsid w:val="002407EF"/>
    <w:rsid w:val="002417C2"/>
    <w:rsid w:val="002423BB"/>
    <w:rsid w:val="00243449"/>
    <w:rsid w:val="00243ED4"/>
    <w:rsid w:val="00244528"/>
    <w:rsid w:val="00244FD5"/>
    <w:rsid w:val="002476CB"/>
    <w:rsid w:val="00250AF6"/>
    <w:rsid w:val="00251DEA"/>
    <w:rsid w:val="00255A54"/>
    <w:rsid w:val="002561AB"/>
    <w:rsid w:val="00256303"/>
    <w:rsid w:val="00262341"/>
    <w:rsid w:val="0026268E"/>
    <w:rsid w:val="00262B4A"/>
    <w:rsid w:val="00262C5C"/>
    <w:rsid w:val="0026320F"/>
    <w:rsid w:val="00263BB5"/>
    <w:rsid w:val="00266A86"/>
    <w:rsid w:val="00267A72"/>
    <w:rsid w:val="002704C4"/>
    <w:rsid w:val="00270FDF"/>
    <w:rsid w:val="002713F0"/>
    <w:rsid w:val="00272C84"/>
    <w:rsid w:val="002751E8"/>
    <w:rsid w:val="00275EE7"/>
    <w:rsid w:val="002835B8"/>
    <w:rsid w:val="002855F6"/>
    <w:rsid w:val="00290440"/>
    <w:rsid w:val="00290FAF"/>
    <w:rsid w:val="00293FA3"/>
    <w:rsid w:val="00296B44"/>
    <w:rsid w:val="00296E10"/>
    <w:rsid w:val="002A30AA"/>
    <w:rsid w:val="002A35B2"/>
    <w:rsid w:val="002A414C"/>
    <w:rsid w:val="002A63AA"/>
    <w:rsid w:val="002A7AD1"/>
    <w:rsid w:val="002A7B52"/>
    <w:rsid w:val="002A7FE0"/>
    <w:rsid w:val="002B0B2A"/>
    <w:rsid w:val="002B4BBE"/>
    <w:rsid w:val="002B4C0E"/>
    <w:rsid w:val="002B53FE"/>
    <w:rsid w:val="002B5D91"/>
    <w:rsid w:val="002B794A"/>
    <w:rsid w:val="002C2FFF"/>
    <w:rsid w:val="002C5759"/>
    <w:rsid w:val="002C61FB"/>
    <w:rsid w:val="002C64CE"/>
    <w:rsid w:val="002D3053"/>
    <w:rsid w:val="002D31DF"/>
    <w:rsid w:val="002D4049"/>
    <w:rsid w:val="002D79E1"/>
    <w:rsid w:val="002E1D4E"/>
    <w:rsid w:val="002E27C1"/>
    <w:rsid w:val="002E2B18"/>
    <w:rsid w:val="002E32C9"/>
    <w:rsid w:val="002E4BCE"/>
    <w:rsid w:val="002E5686"/>
    <w:rsid w:val="002E59C1"/>
    <w:rsid w:val="002E60C3"/>
    <w:rsid w:val="002F19FB"/>
    <w:rsid w:val="002F56E8"/>
    <w:rsid w:val="002F5DD1"/>
    <w:rsid w:val="002F6D3B"/>
    <w:rsid w:val="002F70F3"/>
    <w:rsid w:val="00300160"/>
    <w:rsid w:val="00301B45"/>
    <w:rsid w:val="00301BA9"/>
    <w:rsid w:val="00303169"/>
    <w:rsid w:val="00304F3F"/>
    <w:rsid w:val="00307708"/>
    <w:rsid w:val="00310900"/>
    <w:rsid w:val="00311B1D"/>
    <w:rsid w:val="00312694"/>
    <w:rsid w:val="00317786"/>
    <w:rsid w:val="00317EC3"/>
    <w:rsid w:val="00320981"/>
    <w:rsid w:val="003249E1"/>
    <w:rsid w:val="00332B9D"/>
    <w:rsid w:val="00340771"/>
    <w:rsid w:val="00342EF6"/>
    <w:rsid w:val="0034405A"/>
    <w:rsid w:val="0034432C"/>
    <w:rsid w:val="0034497C"/>
    <w:rsid w:val="003458E1"/>
    <w:rsid w:val="00351E6A"/>
    <w:rsid w:val="00352F66"/>
    <w:rsid w:val="00357427"/>
    <w:rsid w:val="00361227"/>
    <w:rsid w:val="003624D4"/>
    <w:rsid w:val="00363D4E"/>
    <w:rsid w:val="003665F2"/>
    <w:rsid w:val="00366B42"/>
    <w:rsid w:val="003673D4"/>
    <w:rsid w:val="00377216"/>
    <w:rsid w:val="003801FD"/>
    <w:rsid w:val="00380E78"/>
    <w:rsid w:val="003818FE"/>
    <w:rsid w:val="00381C26"/>
    <w:rsid w:val="0038479E"/>
    <w:rsid w:val="003877DA"/>
    <w:rsid w:val="00392007"/>
    <w:rsid w:val="0039430D"/>
    <w:rsid w:val="00394C40"/>
    <w:rsid w:val="003958B7"/>
    <w:rsid w:val="00396448"/>
    <w:rsid w:val="003977E5"/>
    <w:rsid w:val="003A3E12"/>
    <w:rsid w:val="003A3E7C"/>
    <w:rsid w:val="003A460C"/>
    <w:rsid w:val="003A511F"/>
    <w:rsid w:val="003B0B00"/>
    <w:rsid w:val="003B1E1E"/>
    <w:rsid w:val="003B3406"/>
    <w:rsid w:val="003B5266"/>
    <w:rsid w:val="003B5F54"/>
    <w:rsid w:val="003B7EAB"/>
    <w:rsid w:val="003C1941"/>
    <w:rsid w:val="003C2170"/>
    <w:rsid w:val="003C61B0"/>
    <w:rsid w:val="003C67FF"/>
    <w:rsid w:val="003C6E57"/>
    <w:rsid w:val="003C74EF"/>
    <w:rsid w:val="003C78DE"/>
    <w:rsid w:val="003D3020"/>
    <w:rsid w:val="003D6285"/>
    <w:rsid w:val="003E0B5B"/>
    <w:rsid w:val="003E18AE"/>
    <w:rsid w:val="003E40AB"/>
    <w:rsid w:val="003E615B"/>
    <w:rsid w:val="003E6834"/>
    <w:rsid w:val="003F271E"/>
    <w:rsid w:val="004005A6"/>
    <w:rsid w:val="0040112B"/>
    <w:rsid w:val="0040190E"/>
    <w:rsid w:val="00401D3B"/>
    <w:rsid w:val="0040222B"/>
    <w:rsid w:val="0040242E"/>
    <w:rsid w:val="00402A8C"/>
    <w:rsid w:val="00404533"/>
    <w:rsid w:val="00405171"/>
    <w:rsid w:val="004062A5"/>
    <w:rsid w:val="00407831"/>
    <w:rsid w:val="00413E6F"/>
    <w:rsid w:val="00414318"/>
    <w:rsid w:val="0041463C"/>
    <w:rsid w:val="00416BCC"/>
    <w:rsid w:val="00417CDB"/>
    <w:rsid w:val="00425BEA"/>
    <w:rsid w:val="00427B79"/>
    <w:rsid w:val="004335F0"/>
    <w:rsid w:val="00434073"/>
    <w:rsid w:val="00436A4B"/>
    <w:rsid w:val="0044359B"/>
    <w:rsid w:val="00444D9D"/>
    <w:rsid w:val="00445FED"/>
    <w:rsid w:val="0044661E"/>
    <w:rsid w:val="00446828"/>
    <w:rsid w:val="00450FC9"/>
    <w:rsid w:val="0045288A"/>
    <w:rsid w:val="00453C9F"/>
    <w:rsid w:val="00454ADA"/>
    <w:rsid w:val="00454F4C"/>
    <w:rsid w:val="00455DDE"/>
    <w:rsid w:val="004604D7"/>
    <w:rsid w:val="00460F7A"/>
    <w:rsid w:val="0046182F"/>
    <w:rsid w:val="004625B0"/>
    <w:rsid w:val="004632B5"/>
    <w:rsid w:val="00464C07"/>
    <w:rsid w:val="00470BFE"/>
    <w:rsid w:val="00472D8C"/>
    <w:rsid w:val="004752EF"/>
    <w:rsid w:val="00475AEF"/>
    <w:rsid w:val="0047665D"/>
    <w:rsid w:val="00477490"/>
    <w:rsid w:val="004779C5"/>
    <w:rsid w:val="00481A6D"/>
    <w:rsid w:val="00483D91"/>
    <w:rsid w:val="004843C8"/>
    <w:rsid w:val="004847CD"/>
    <w:rsid w:val="00490CF8"/>
    <w:rsid w:val="00490D13"/>
    <w:rsid w:val="00494466"/>
    <w:rsid w:val="00495089"/>
    <w:rsid w:val="004A0898"/>
    <w:rsid w:val="004A1180"/>
    <w:rsid w:val="004A2DB6"/>
    <w:rsid w:val="004A3A4E"/>
    <w:rsid w:val="004A4473"/>
    <w:rsid w:val="004B16AC"/>
    <w:rsid w:val="004B3C84"/>
    <w:rsid w:val="004B4121"/>
    <w:rsid w:val="004B4800"/>
    <w:rsid w:val="004B5DC8"/>
    <w:rsid w:val="004B64CF"/>
    <w:rsid w:val="004C076D"/>
    <w:rsid w:val="004C61FD"/>
    <w:rsid w:val="004C6844"/>
    <w:rsid w:val="004C69ED"/>
    <w:rsid w:val="004C7F67"/>
    <w:rsid w:val="004D0220"/>
    <w:rsid w:val="004D0627"/>
    <w:rsid w:val="004D1792"/>
    <w:rsid w:val="004D650F"/>
    <w:rsid w:val="004D6BA5"/>
    <w:rsid w:val="004D7A74"/>
    <w:rsid w:val="004E39F3"/>
    <w:rsid w:val="004E4A45"/>
    <w:rsid w:val="004E62CA"/>
    <w:rsid w:val="004F0A00"/>
    <w:rsid w:val="004F57A8"/>
    <w:rsid w:val="004F5F2D"/>
    <w:rsid w:val="004F6CAD"/>
    <w:rsid w:val="005007E0"/>
    <w:rsid w:val="00502D26"/>
    <w:rsid w:val="0050541E"/>
    <w:rsid w:val="00510156"/>
    <w:rsid w:val="0051587A"/>
    <w:rsid w:val="00523557"/>
    <w:rsid w:val="00525B84"/>
    <w:rsid w:val="00534388"/>
    <w:rsid w:val="005365FC"/>
    <w:rsid w:val="00542FEF"/>
    <w:rsid w:val="005432AC"/>
    <w:rsid w:val="00543BCB"/>
    <w:rsid w:val="005454DE"/>
    <w:rsid w:val="005517A5"/>
    <w:rsid w:val="00555ED0"/>
    <w:rsid w:val="00557BA0"/>
    <w:rsid w:val="00563AA2"/>
    <w:rsid w:val="0056531E"/>
    <w:rsid w:val="00565EFA"/>
    <w:rsid w:val="00567464"/>
    <w:rsid w:val="0056764F"/>
    <w:rsid w:val="00567B69"/>
    <w:rsid w:val="005741A4"/>
    <w:rsid w:val="005742A5"/>
    <w:rsid w:val="00583645"/>
    <w:rsid w:val="005855B3"/>
    <w:rsid w:val="00590A4F"/>
    <w:rsid w:val="00591B14"/>
    <w:rsid w:val="00591B20"/>
    <w:rsid w:val="0059354E"/>
    <w:rsid w:val="00593B47"/>
    <w:rsid w:val="005A075B"/>
    <w:rsid w:val="005B0175"/>
    <w:rsid w:val="005B0E0E"/>
    <w:rsid w:val="005B1405"/>
    <w:rsid w:val="005B367B"/>
    <w:rsid w:val="005B3AE4"/>
    <w:rsid w:val="005C2801"/>
    <w:rsid w:val="005C50C0"/>
    <w:rsid w:val="005C7E14"/>
    <w:rsid w:val="005D1405"/>
    <w:rsid w:val="005D5F6B"/>
    <w:rsid w:val="005E238C"/>
    <w:rsid w:val="005E45C5"/>
    <w:rsid w:val="005E5655"/>
    <w:rsid w:val="005F14CD"/>
    <w:rsid w:val="005F2667"/>
    <w:rsid w:val="005F31A5"/>
    <w:rsid w:val="005F3853"/>
    <w:rsid w:val="00605378"/>
    <w:rsid w:val="006054BA"/>
    <w:rsid w:val="006060C3"/>
    <w:rsid w:val="00607ABC"/>
    <w:rsid w:val="006104DB"/>
    <w:rsid w:val="006108FF"/>
    <w:rsid w:val="006116E4"/>
    <w:rsid w:val="00611C4E"/>
    <w:rsid w:val="0061267C"/>
    <w:rsid w:val="00613730"/>
    <w:rsid w:val="00615BD4"/>
    <w:rsid w:val="00615F0E"/>
    <w:rsid w:val="00623A80"/>
    <w:rsid w:val="00623B8F"/>
    <w:rsid w:val="00624835"/>
    <w:rsid w:val="00626B9E"/>
    <w:rsid w:val="006279B6"/>
    <w:rsid w:val="006322EE"/>
    <w:rsid w:val="00635424"/>
    <w:rsid w:val="00637281"/>
    <w:rsid w:val="0065066D"/>
    <w:rsid w:val="00651F1A"/>
    <w:rsid w:val="00653EC3"/>
    <w:rsid w:val="00654FEB"/>
    <w:rsid w:val="00657B8E"/>
    <w:rsid w:val="00663DBD"/>
    <w:rsid w:val="00663F12"/>
    <w:rsid w:val="00667C74"/>
    <w:rsid w:val="0067255E"/>
    <w:rsid w:val="00672BEC"/>
    <w:rsid w:val="0067758E"/>
    <w:rsid w:val="00680AE5"/>
    <w:rsid w:val="00682AF3"/>
    <w:rsid w:val="0068699C"/>
    <w:rsid w:val="00692F32"/>
    <w:rsid w:val="00692F3F"/>
    <w:rsid w:val="00696F63"/>
    <w:rsid w:val="006A0BDE"/>
    <w:rsid w:val="006A7546"/>
    <w:rsid w:val="006A797A"/>
    <w:rsid w:val="006B2F02"/>
    <w:rsid w:val="006B3873"/>
    <w:rsid w:val="006C02CC"/>
    <w:rsid w:val="006C06E1"/>
    <w:rsid w:val="006C2A89"/>
    <w:rsid w:val="006D2FB2"/>
    <w:rsid w:val="006D3326"/>
    <w:rsid w:val="006D6821"/>
    <w:rsid w:val="006D750E"/>
    <w:rsid w:val="006E1C57"/>
    <w:rsid w:val="006E42FA"/>
    <w:rsid w:val="006E4EF9"/>
    <w:rsid w:val="006E6711"/>
    <w:rsid w:val="006E7DC6"/>
    <w:rsid w:val="00704720"/>
    <w:rsid w:val="00705A61"/>
    <w:rsid w:val="00711638"/>
    <w:rsid w:val="00714D2E"/>
    <w:rsid w:val="00720DF3"/>
    <w:rsid w:val="00731F34"/>
    <w:rsid w:val="00740B31"/>
    <w:rsid w:val="007432A5"/>
    <w:rsid w:val="00744354"/>
    <w:rsid w:val="007445DD"/>
    <w:rsid w:val="007449AD"/>
    <w:rsid w:val="007477F8"/>
    <w:rsid w:val="007522C9"/>
    <w:rsid w:val="007549F0"/>
    <w:rsid w:val="00756A42"/>
    <w:rsid w:val="00756F7B"/>
    <w:rsid w:val="00757E65"/>
    <w:rsid w:val="00762A3A"/>
    <w:rsid w:val="00770196"/>
    <w:rsid w:val="00770371"/>
    <w:rsid w:val="00770959"/>
    <w:rsid w:val="007727F8"/>
    <w:rsid w:val="00773A66"/>
    <w:rsid w:val="00776045"/>
    <w:rsid w:val="00776D73"/>
    <w:rsid w:val="00780976"/>
    <w:rsid w:val="0078392F"/>
    <w:rsid w:val="0078456D"/>
    <w:rsid w:val="007866F3"/>
    <w:rsid w:val="007916CE"/>
    <w:rsid w:val="00791AE6"/>
    <w:rsid w:val="007922B1"/>
    <w:rsid w:val="00794833"/>
    <w:rsid w:val="007974C0"/>
    <w:rsid w:val="00797D9A"/>
    <w:rsid w:val="00797DB8"/>
    <w:rsid w:val="007A0F03"/>
    <w:rsid w:val="007A5A71"/>
    <w:rsid w:val="007A6F3B"/>
    <w:rsid w:val="007B071F"/>
    <w:rsid w:val="007B118A"/>
    <w:rsid w:val="007B165E"/>
    <w:rsid w:val="007B172F"/>
    <w:rsid w:val="007B4B78"/>
    <w:rsid w:val="007B556A"/>
    <w:rsid w:val="007B5612"/>
    <w:rsid w:val="007B7D36"/>
    <w:rsid w:val="007C273C"/>
    <w:rsid w:val="007C3CD6"/>
    <w:rsid w:val="007C45B4"/>
    <w:rsid w:val="007C7C22"/>
    <w:rsid w:val="007D1CD8"/>
    <w:rsid w:val="007D39C4"/>
    <w:rsid w:val="007D50D9"/>
    <w:rsid w:val="007D5BE3"/>
    <w:rsid w:val="007E180D"/>
    <w:rsid w:val="007E1893"/>
    <w:rsid w:val="007E2064"/>
    <w:rsid w:val="007E44BD"/>
    <w:rsid w:val="007E5471"/>
    <w:rsid w:val="007E729F"/>
    <w:rsid w:val="007E7F2A"/>
    <w:rsid w:val="00803580"/>
    <w:rsid w:val="008041E8"/>
    <w:rsid w:val="00811512"/>
    <w:rsid w:val="0081630F"/>
    <w:rsid w:val="008173EE"/>
    <w:rsid w:val="008211D7"/>
    <w:rsid w:val="00835D59"/>
    <w:rsid w:val="00841580"/>
    <w:rsid w:val="008458BF"/>
    <w:rsid w:val="00847107"/>
    <w:rsid w:val="00847FC0"/>
    <w:rsid w:val="0085173A"/>
    <w:rsid w:val="00852711"/>
    <w:rsid w:val="00852DB6"/>
    <w:rsid w:val="00853EC1"/>
    <w:rsid w:val="008559A8"/>
    <w:rsid w:val="00856068"/>
    <w:rsid w:val="008568D1"/>
    <w:rsid w:val="00856CF5"/>
    <w:rsid w:val="008608CA"/>
    <w:rsid w:val="00862117"/>
    <w:rsid w:val="008637DD"/>
    <w:rsid w:val="0086380A"/>
    <w:rsid w:val="00865C73"/>
    <w:rsid w:val="00872B92"/>
    <w:rsid w:val="00883FAA"/>
    <w:rsid w:val="008844F0"/>
    <w:rsid w:val="00892A2E"/>
    <w:rsid w:val="00892E1A"/>
    <w:rsid w:val="008932AD"/>
    <w:rsid w:val="008A11E2"/>
    <w:rsid w:val="008A1798"/>
    <w:rsid w:val="008A4ED7"/>
    <w:rsid w:val="008A4F77"/>
    <w:rsid w:val="008A5ADF"/>
    <w:rsid w:val="008B2089"/>
    <w:rsid w:val="008B24EA"/>
    <w:rsid w:val="008B4053"/>
    <w:rsid w:val="008B48A1"/>
    <w:rsid w:val="008B6CF9"/>
    <w:rsid w:val="008B6FDD"/>
    <w:rsid w:val="008B78D9"/>
    <w:rsid w:val="008C0421"/>
    <w:rsid w:val="008C26C0"/>
    <w:rsid w:val="008C4D1C"/>
    <w:rsid w:val="008C5F09"/>
    <w:rsid w:val="008C6211"/>
    <w:rsid w:val="008C707A"/>
    <w:rsid w:val="008C7803"/>
    <w:rsid w:val="008D1ADE"/>
    <w:rsid w:val="008D3728"/>
    <w:rsid w:val="008D3C54"/>
    <w:rsid w:val="008D5E7F"/>
    <w:rsid w:val="008E0633"/>
    <w:rsid w:val="008E090B"/>
    <w:rsid w:val="008E2A73"/>
    <w:rsid w:val="008E2DE8"/>
    <w:rsid w:val="008F0B23"/>
    <w:rsid w:val="008F3B0D"/>
    <w:rsid w:val="008F60CE"/>
    <w:rsid w:val="008F7E56"/>
    <w:rsid w:val="009013DA"/>
    <w:rsid w:val="00901CB2"/>
    <w:rsid w:val="0090351A"/>
    <w:rsid w:val="009044B7"/>
    <w:rsid w:val="009048A8"/>
    <w:rsid w:val="00905731"/>
    <w:rsid w:val="009115E0"/>
    <w:rsid w:val="0091216A"/>
    <w:rsid w:val="00912174"/>
    <w:rsid w:val="0091232A"/>
    <w:rsid w:val="0091242C"/>
    <w:rsid w:val="009139EE"/>
    <w:rsid w:val="009141EE"/>
    <w:rsid w:val="009154B2"/>
    <w:rsid w:val="0091586B"/>
    <w:rsid w:val="00916B62"/>
    <w:rsid w:val="0091706C"/>
    <w:rsid w:val="009248D9"/>
    <w:rsid w:val="00925F80"/>
    <w:rsid w:val="0093012A"/>
    <w:rsid w:val="0093030B"/>
    <w:rsid w:val="0093116A"/>
    <w:rsid w:val="00932268"/>
    <w:rsid w:val="00933C32"/>
    <w:rsid w:val="00934B58"/>
    <w:rsid w:val="00937471"/>
    <w:rsid w:val="00942E75"/>
    <w:rsid w:val="009448DE"/>
    <w:rsid w:val="009450D6"/>
    <w:rsid w:val="00947D27"/>
    <w:rsid w:val="00950DBF"/>
    <w:rsid w:val="00954130"/>
    <w:rsid w:val="009549D9"/>
    <w:rsid w:val="00954D0A"/>
    <w:rsid w:val="00955864"/>
    <w:rsid w:val="00957A40"/>
    <w:rsid w:val="009607C9"/>
    <w:rsid w:val="00964CAA"/>
    <w:rsid w:val="00967520"/>
    <w:rsid w:val="0097083B"/>
    <w:rsid w:val="00970D4B"/>
    <w:rsid w:val="00974AA9"/>
    <w:rsid w:val="0097567C"/>
    <w:rsid w:val="00976C65"/>
    <w:rsid w:val="00980B8B"/>
    <w:rsid w:val="0098138C"/>
    <w:rsid w:val="00985EE5"/>
    <w:rsid w:val="00986043"/>
    <w:rsid w:val="00993378"/>
    <w:rsid w:val="009938FB"/>
    <w:rsid w:val="009949FF"/>
    <w:rsid w:val="00995B65"/>
    <w:rsid w:val="0099677B"/>
    <w:rsid w:val="009A55DA"/>
    <w:rsid w:val="009A5960"/>
    <w:rsid w:val="009A78CB"/>
    <w:rsid w:val="009B278E"/>
    <w:rsid w:val="009B349B"/>
    <w:rsid w:val="009B6EB5"/>
    <w:rsid w:val="009C003B"/>
    <w:rsid w:val="009C0966"/>
    <w:rsid w:val="009C4441"/>
    <w:rsid w:val="009C480D"/>
    <w:rsid w:val="009C4958"/>
    <w:rsid w:val="009C6847"/>
    <w:rsid w:val="009C740A"/>
    <w:rsid w:val="009D17E0"/>
    <w:rsid w:val="009D2E2F"/>
    <w:rsid w:val="009D37A5"/>
    <w:rsid w:val="009D3CB9"/>
    <w:rsid w:val="009D4541"/>
    <w:rsid w:val="009D4570"/>
    <w:rsid w:val="009D4B87"/>
    <w:rsid w:val="009D7628"/>
    <w:rsid w:val="009E246D"/>
    <w:rsid w:val="009E27A7"/>
    <w:rsid w:val="009E60D5"/>
    <w:rsid w:val="009F3F4E"/>
    <w:rsid w:val="009F40CC"/>
    <w:rsid w:val="009F4771"/>
    <w:rsid w:val="009F49AA"/>
    <w:rsid w:val="009F4E3E"/>
    <w:rsid w:val="009F5776"/>
    <w:rsid w:val="009F5BB2"/>
    <w:rsid w:val="009F5FCA"/>
    <w:rsid w:val="009F5FF6"/>
    <w:rsid w:val="00A02FF8"/>
    <w:rsid w:val="00A031C5"/>
    <w:rsid w:val="00A04FF0"/>
    <w:rsid w:val="00A0718A"/>
    <w:rsid w:val="00A11924"/>
    <w:rsid w:val="00A11B15"/>
    <w:rsid w:val="00A13D77"/>
    <w:rsid w:val="00A15D64"/>
    <w:rsid w:val="00A16F42"/>
    <w:rsid w:val="00A20AA4"/>
    <w:rsid w:val="00A2551F"/>
    <w:rsid w:val="00A2564E"/>
    <w:rsid w:val="00A315DD"/>
    <w:rsid w:val="00A35E77"/>
    <w:rsid w:val="00A36FC1"/>
    <w:rsid w:val="00A40003"/>
    <w:rsid w:val="00A424B6"/>
    <w:rsid w:val="00A45464"/>
    <w:rsid w:val="00A47A55"/>
    <w:rsid w:val="00A50C76"/>
    <w:rsid w:val="00A515CF"/>
    <w:rsid w:val="00A52F1F"/>
    <w:rsid w:val="00A552C3"/>
    <w:rsid w:val="00A558A6"/>
    <w:rsid w:val="00A56DDF"/>
    <w:rsid w:val="00A57289"/>
    <w:rsid w:val="00A60453"/>
    <w:rsid w:val="00A61015"/>
    <w:rsid w:val="00A62218"/>
    <w:rsid w:val="00A659D1"/>
    <w:rsid w:val="00A66E69"/>
    <w:rsid w:val="00A77955"/>
    <w:rsid w:val="00A81907"/>
    <w:rsid w:val="00A84CFF"/>
    <w:rsid w:val="00A86A3E"/>
    <w:rsid w:val="00A93881"/>
    <w:rsid w:val="00A93BA2"/>
    <w:rsid w:val="00AA06E4"/>
    <w:rsid w:val="00AA0EC0"/>
    <w:rsid w:val="00AA1CC9"/>
    <w:rsid w:val="00AA2A07"/>
    <w:rsid w:val="00AA5325"/>
    <w:rsid w:val="00AB06F0"/>
    <w:rsid w:val="00AB3BF9"/>
    <w:rsid w:val="00AB4874"/>
    <w:rsid w:val="00AB5E12"/>
    <w:rsid w:val="00AB67C6"/>
    <w:rsid w:val="00AB796B"/>
    <w:rsid w:val="00AC166A"/>
    <w:rsid w:val="00AC6647"/>
    <w:rsid w:val="00AC6E78"/>
    <w:rsid w:val="00AD236B"/>
    <w:rsid w:val="00AD4E91"/>
    <w:rsid w:val="00AE2534"/>
    <w:rsid w:val="00AE26F1"/>
    <w:rsid w:val="00AE3836"/>
    <w:rsid w:val="00AE3BDD"/>
    <w:rsid w:val="00AE4EA2"/>
    <w:rsid w:val="00AE667A"/>
    <w:rsid w:val="00AF1413"/>
    <w:rsid w:val="00AF4681"/>
    <w:rsid w:val="00AF6A2C"/>
    <w:rsid w:val="00B0200A"/>
    <w:rsid w:val="00B04631"/>
    <w:rsid w:val="00B04FFD"/>
    <w:rsid w:val="00B062C5"/>
    <w:rsid w:val="00B06D82"/>
    <w:rsid w:val="00B0701B"/>
    <w:rsid w:val="00B0738A"/>
    <w:rsid w:val="00B11210"/>
    <w:rsid w:val="00B16783"/>
    <w:rsid w:val="00B24677"/>
    <w:rsid w:val="00B265D1"/>
    <w:rsid w:val="00B30F61"/>
    <w:rsid w:val="00B377EF"/>
    <w:rsid w:val="00B37B27"/>
    <w:rsid w:val="00B43721"/>
    <w:rsid w:val="00B45AC1"/>
    <w:rsid w:val="00B51BC1"/>
    <w:rsid w:val="00B52DC3"/>
    <w:rsid w:val="00B56266"/>
    <w:rsid w:val="00B63C67"/>
    <w:rsid w:val="00B641B8"/>
    <w:rsid w:val="00B67541"/>
    <w:rsid w:val="00B67909"/>
    <w:rsid w:val="00B72A8A"/>
    <w:rsid w:val="00B72C0C"/>
    <w:rsid w:val="00B74C43"/>
    <w:rsid w:val="00B81B6D"/>
    <w:rsid w:val="00B86F64"/>
    <w:rsid w:val="00B92377"/>
    <w:rsid w:val="00B94772"/>
    <w:rsid w:val="00B9556F"/>
    <w:rsid w:val="00B95C60"/>
    <w:rsid w:val="00B96A9F"/>
    <w:rsid w:val="00B97DA5"/>
    <w:rsid w:val="00BA0511"/>
    <w:rsid w:val="00BA2EAF"/>
    <w:rsid w:val="00BA388C"/>
    <w:rsid w:val="00BA4066"/>
    <w:rsid w:val="00BA457E"/>
    <w:rsid w:val="00BA664B"/>
    <w:rsid w:val="00BA738A"/>
    <w:rsid w:val="00BA7794"/>
    <w:rsid w:val="00BA7E8C"/>
    <w:rsid w:val="00BB5959"/>
    <w:rsid w:val="00BB642D"/>
    <w:rsid w:val="00BB6A08"/>
    <w:rsid w:val="00BB754B"/>
    <w:rsid w:val="00BB778C"/>
    <w:rsid w:val="00BC0DA4"/>
    <w:rsid w:val="00BC3D75"/>
    <w:rsid w:val="00BC598F"/>
    <w:rsid w:val="00BC7D50"/>
    <w:rsid w:val="00BD2BD9"/>
    <w:rsid w:val="00BD2FF5"/>
    <w:rsid w:val="00BD4B8E"/>
    <w:rsid w:val="00BD53CD"/>
    <w:rsid w:val="00BD5852"/>
    <w:rsid w:val="00BE1DAD"/>
    <w:rsid w:val="00BE269D"/>
    <w:rsid w:val="00BE63D2"/>
    <w:rsid w:val="00BE753E"/>
    <w:rsid w:val="00BE7CBF"/>
    <w:rsid w:val="00BF1064"/>
    <w:rsid w:val="00BF14E0"/>
    <w:rsid w:val="00BF1855"/>
    <w:rsid w:val="00BF6187"/>
    <w:rsid w:val="00C009F3"/>
    <w:rsid w:val="00C02987"/>
    <w:rsid w:val="00C03E42"/>
    <w:rsid w:val="00C055E3"/>
    <w:rsid w:val="00C059AA"/>
    <w:rsid w:val="00C0648E"/>
    <w:rsid w:val="00C0663D"/>
    <w:rsid w:val="00C07437"/>
    <w:rsid w:val="00C1217A"/>
    <w:rsid w:val="00C13E34"/>
    <w:rsid w:val="00C149C5"/>
    <w:rsid w:val="00C157F3"/>
    <w:rsid w:val="00C15E40"/>
    <w:rsid w:val="00C15FCE"/>
    <w:rsid w:val="00C179E8"/>
    <w:rsid w:val="00C2191B"/>
    <w:rsid w:val="00C2607C"/>
    <w:rsid w:val="00C3049A"/>
    <w:rsid w:val="00C31385"/>
    <w:rsid w:val="00C3352F"/>
    <w:rsid w:val="00C3392E"/>
    <w:rsid w:val="00C33FB5"/>
    <w:rsid w:val="00C3501A"/>
    <w:rsid w:val="00C35956"/>
    <w:rsid w:val="00C460FB"/>
    <w:rsid w:val="00C46282"/>
    <w:rsid w:val="00C47151"/>
    <w:rsid w:val="00C476D8"/>
    <w:rsid w:val="00C50719"/>
    <w:rsid w:val="00C5239C"/>
    <w:rsid w:val="00C524EA"/>
    <w:rsid w:val="00C55F75"/>
    <w:rsid w:val="00C56100"/>
    <w:rsid w:val="00C607BB"/>
    <w:rsid w:val="00C61202"/>
    <w:rsid w:val="00C64364"/>
    <w:rsid w:val="00C644CF"/>
    <w:rsid w:val="00C70B89"/>
    <w:rsid w:val="00C761A1"/>
    <w:rsid w:val="00C81F34"/>
    <w:rsid w:val="00C830E1"/>
    <w:rsid w:val="00C87F08"/>
    <w:rsid w:val="00C91029"/>
    <w:rsid w:val="00C911E3"/>
    <w:rsid w:val="00C95FB6"/>
    <w:rsid w:val="00CA0963"/>
    <w:rsid w:val="00CA23B1"/>
    <w:rsid w:val="00CA30A7"/>
    <w:rsid w:val="00CA375D"/>
    <w:rsid w:val="00CA3FFC"/>
    <w:rsid w:val="00CA487F"/>
    <w:rsid w:val="00CA4DDF"/>
    <w:rsid w:val="00CA50AF"/>
    <w:rsid w:val="00CA55D5"/>
    <w:rsid w:val="00CA59B9"/>
    <w:rsid w:val="00CB4A88"/>
    <w:rsid w:val="00CB5A50"/>
    <w:rsid w:val="00CB7325"/>
    <w:rsid w:val="00CC249F"/>
    <w:rsid w:val="00CC2D1B"/>
    <w:rsid w:val="00CC3091"/>
    <w:rsid w:val="00CC3764"/>
    <w:rsid w:val="00CC3BDD"/>
    <w:rsid w:val="00CC7642"/>
    <w:rsid w:val="00CD04B6"/>
    <w:rsid w:val="00CD2A41"/>
    <w:rsid w:val="00CD5CD4"/>
    <w:rsid w:val="00CD6547"/>
    <w:rsid w:val="00CD6E46"/>
    <w:rsid w:val="00CD7643"/>
    <w:rsid w:val="00CE1631"/>
    <w:rsid w:val="00CE4457"/>
    <w:rsid w:val="00CE6CCE"/>
    <w:rsid w:val="00CF11A3"/>
    <w:rsid w:val="00CF3F2D"/>
    <w:rsid w:val="00CF5C12"/>
    <w:rsid w:val="00CF6D73"/>
    <w:rsid w:val="00D025A2"/>
    <w:rsid w:val="00D044A2"/>
    <w:rsid w:val="00D13E17"/>
    <w:rsid w:val="00D15B4F"/>
    <w:rsid w:val="00D16512"/>
    <w:rsid w:val="00D16C59"/>
    <w:rsid w:val="00D205C9"/>
    <w:rsid w:val="00D208BE"/>
    <w:rsid w:val="00D24E88"/>
    <w:rsid w:val="00D254CA"/>
    <w:rsid w:val="00D2695B"/>
    <w:rsid w:val="00D26F8F"/>
    <w:rsid w:val="00D31B50"/>
    <w:rsid w:val="00D33078"/>
    <w:rsid w:val="00D34CE7"/>
    <w:rsid w:val="00D3580C"/>
    <w:rsid w:val="00D35AE0"/>
    <w:rsid w:val="00D40850"/>
    <w:rsid w:val="00D43041"/>
    <w:rsid w:val="00D43E2D"/>
    <w:rsid w:val="00D46873"/>
    <w:rsid w:val="00D46E28"/>
    <w:rsid w:val="00D52348"/>
    <w:rsid w:val="00D523FA"/>
    <w:rsid w:val="00D5281A"/>
    <w:rsid w:val="00D5410D"/>
    <w:rsid w:val="00D55EA7"/>
    <w:rsid w:val="00D6262E"/>
    <w:rsid w:val="00D62824"/>
    <w:rsid w:val="00D67934"/>
    <w:rsid w:val="00D75962"/>
    <w:rsid w:val="00D75BBC"/>
    <w:rsid w:val="00D760C5"/>
    <w:rsid w:val="00D80EB1"/>
    <w:rsid w:val="00D8248F"/>
    <w:rsid w:val="00D84FA6"/>
    <w:rsid w:val="00D87BC7"/>
    <w:rsid w:val="00D90846"/>
    <w:rsid w:val="00D91242"/>
    <w:rsid w:val="00D9254D"/>
    <w:rsid w:val="00D9268C"/>
    <w:rsid w:val="00D94B8C"/>
    <w:rsid w:val="00D94F98"/>
    <w:rsid w:val="00DA0C9D"/>
    <w:rsid w:val="00DA0D60"/>
    <w:rsid w:val="00DA262A"/>
    <w:rsid w:val="00DB0E1C"/>
    <w:rsid w:val="00DB71C7"/>
    <w:rsid w:val="00DC0F22"/>
    <w:rsid w:val="00DC12FA"/>
    <w:rsid w:val="00DC2567"/>
    <w:rsid w:val="00DC274D"/>
    <w:rsid w:val="00DC375A"/>
    <w:rsid w:val="00DD07E0"/>
    <w:rsid w:val="00DD2C67"/>
    <w:rsid w:val="00DD3059"/>
    <w:rsid w:val="00DD568F"/>
    <w:rsid w:val="00DD611D"/>
    <w:rsid w:val="00DD62D7"/>
    <w:rsid w:val="00DD694C"/>
    <w:rsid w:val="00DD6C4E"/>
    <w:rsid w:val="00DE32AF"/>
    <w:rsid w:val="00DE4485"/>
    <w:rsid w:val="00DE4D09"/>
    <w:rsid w:val="00DE5D00"/>
    <w:rsid w:val="00DE78DE"/>
    <w:rsid w:val="00DE7D22"/>
    <w:rsid w:val="00DF0693"/>
    <w:rsid w:val="00DF333A"/>
    <w:rsid w:val="00DF5FEA"/>
    <w:rsid w:val="00DF63E0"/>
    <w:rsid w:val="00E00B15"/>
    <w:rsid w:val="00E10AA4"/>
    <w:rsid w:val="00E1548D"/>
    <w:rsid w:val="00E23355"/>
    <w:rsid w:val="00E25088"/>
    <w:rsid w:val="00E25190"/>
    <w:rsid w:val="00E31898"/>
    <w:rsid w:val="00E31F7D"/>
    <w:rsid w:val="00E352B5"/>
    <w:rsid w:val="00E3583D"/>
    <w:rsid w:val="00E42D80"/>
    <w:rsid w:val="00E443AA"/>
    <w:rsid w:val="00E467A7"/>
    <w:rsid w:val="00E46EAB"/>
    <w:rsid w:val="00E477F2"/>
    <w:rsid w:val="00E47F85"/>
    <w:rsid w:val="00E56C5B"/>
    <w:rsid w:val="00E6488D"/>
    <w:rsid w:val="00E654B5"/>
    <w:rsid w:val="00E65A75"/>
    <w:rsid w:val="00E73D05"/>
    <w:rsid w:val="00E7622C"/>
    <w:rsid w:val="00E76FC7"/>
    <w:rsid w:val="00E77161"/>
    <w:rsid w:val="00E81B04"/>
    <w:rsid w:val="00E8621F"/>
    <w:rsid w:val="00E8643B"/>
    <w:rsid w:val="00E90EC5"/>
    <w:rsid w:val="00E90F2C"/>
    <w:rsid w:val="00E91EA1"/>
    <w:rsid w:val="00E96AE8"/>
    <w:rsid w:val="00EA0BBB"/>
    <w:rsid w:val="00EA3635"/>
    <w:rsid w:val="00EA3FF8"/>
    <w:rsid w:val="00EA52A3"/>
    <w:rsid w:val="00EA5C7C"/>
    <w:rsid w:val="00EB11F2"/>
    <w:rsid w:val="00EB1C08"/>
    <w:rsid w:val="00EB4C81"/>
    <w:rsid w:val="00EB5033"/>
    <w:rsid w:val="00EB6F27"/>
    <w:rsid w:val="00EB7BAB"/>
    <w:rsid w:val="00EC14B6"/>
    <w:rsid w:val="00EC2748"/>
    <w:rsid w:val="00EC5281"/>
    <w:rsid w:val="00EC6A32"/>
    <w:rsid w:val="00EC75D9"/>
    <w:rsid w:val="00ED1062"/>
    <w:rsid w:val="00ED194F"/>
    <w:rsid w:val="00ED1A2A"/>
    <w:rsid w:val="00ED42F6"/>
    <w:rsid w:val="00ED45B6"/>
    <w:rsid w:val="00ED6F02"/>
    <w:rsid w:val="00EE54F1"/>
    <w:rsid w:val="00EF02F7"/>
    <w:rsid w:val="00EF0BB4"/>
    <w:rsid w:val="00EF1302"/>
    <w:rsid w:val="00EF1E87"/>
    <w:rsid w:val="00EF23D0"/>
    <w:rsid w:val="00EF4AA2"/>
    <w:rsid w:val="00EF4DC5"/>
    <w:rsid w:val="00EF539E"/>
    <w:rsid w:val="00EF6A9A"/>
    <w:rsid w:val="00F03844"/>
    <w:rsid w:val="00F038FC"/>
    <w:rsid w:val="00F05595"/>
    <w:rsid w:val="00F063E9"/>
    <w:rsid w:val="00F06A20"/>
    <w:rsid w:val="00F1440F"/>
    <w:rsid w:val="00F15AD0"/>
    <w:rsid w:val="00F17382"/>
    <w:rsid w:val="00F17B32"/>
    <w:rsid w:val="00F216D7"/>
    <w:rsid w:val="00F2287B"/>
    <w:rsid w:val="00F2603F"/>
    <w:rsid w:val="00F277EB"/>
    <w:rsid w:val="00F30100"/>
    <w:rsid w:val="00F30F31"/>
    <w:rsid w:val="00F345A6"/>
    <w:rsid w:val="00F35B19"/>
    <w:rsid w:val="00F3609B"/>
    <w:rsid w:val="00F43EAA"/>
    <w:rsid w:val="00F446BE"/>
    <w:rsid w:val="00F44757"/>
    <w:rsid w:val="00F502C8"/>
    <w:rsid w:val="00F54660"/>
    <w:rsid w:val="00F639D9"/>
    <w:rsid w:val="00F64291"/>
    <w:rsid w:val="00F64AF1"/>
    <w:rsid w:val="00F66CD8"/>
    <w:rsid w:val="00F7034F"/>
    <w:rsid w:val="00F70591"/>
    <w:rsid w:val="00F762D8"/>
    <w:rsid w:val="00F90280"/>
    <w:rsid w:val="00F9115F"/>
    <w:rsid w:val="00F96FE1"/>
    <w:rsid w:val="00FA298A"/>
    <w:rsid w:val="00FA2F8C"/>
    <w:rsid w:val="00FA4CA7"/>
    <w:rsid w:val="00FA536B"/>
    <w:rsid w:val="00FA70A3"/>
    <w:rsid w:val="00FB08E4"/>
    <w:rsid w:val="00FB16EF"/>
    <w:rsid w:val="00FB174C"/>
    <w:rsid w:val="00FB2641"/>
    <w:rsid w:val="00FB314C"/>
    <w:rsid w:val="00FC217C"/>
    <w:rsid w:val="00FC2249"/>
    <w:rsid w:val="00FC3725"/>
    <w:rsid w:val="00FC4162"/>
    <w:rsid w:val="00FD3C00"/>
    <w:rsid w:val="00FD461D"/>
    <w:rsid w:val="00FD48F3"/>
    <w:rsid w:val="00FD4D16"/>
    <w:rsid w:val="00FD6A22"/>
    <w:rsid w:val="00FD6B74"/>
    <w:rsid w:val="00FE2BEB"/>
    <w:rsid w:val="00FE35E9"/>
    <w:rsid w:val="00FE5874"/>
    <w:rsid w:val="00FE5C49"/>
    <w:rsid w:val="00FE688D"/>
    <w:rsid w:val="00FF03A6"/>
    <w:rsid w:val="00FF44B1"/>
    <w:rsid w:val="00FF46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4E93E95"/>
  <w15:docId w15:val="{89E57328-E454-4B52-BDB7-5F87EBBFD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054BA"/>
    <w:rPr>
      <w:sz w:val="24"/>
      <w:szCs w:val="24"/>
    </w:rPr>
  </w:style>
  <w:style w:type="paragraph" w:styleId="Ttulo1">
    <w:name w:val="heading 1"/>
    <w:basedOn w:val="Normal"/>
    <w:next w:val="Normal"/>
    <w:qFormat/>
    <w:rsid w:val="00872B92"/>
    <w:pPr>
      <w:keepNext/>
      <w:outlineLvl w:val="0"/>
    </w:pPr>
    <w:rPr>
      <w:b/>
      <w:color w:val="000000"/>
      <w:sz w:val="22"/>
      <w:szCs w:val="20"/>
    </w:rPr>
  </w:style>
  <w:style w:type="paragraph" w:styleId="Ttulo2">
    <w:name w:val="heading 2"/>
    <w:basedOn w:val="Normal"/>
    <w:next w:val="Normal"/>
    <w:link w:val="Ttulo2Char"/>
    <w:qFormat/>
    <w:rsid w:val="00872B9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114CB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720DF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EB7BA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720DF3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872B92"/>
    <w:pPr>
      <w:spacing w:before="240" w:after="60"/>
      <w:outlineLvl w:val="6"/>
    </w:pPr>
  </w:style>
  <w:style w:type="paragraph" w:styleId="Ttulo8">
    <w:name w:val="heading 8"/>
    <w:basedOn w:val="Normal"/>
    <w:next w:val="Normal"/>
    <w:qFormat/>
    <w:rsid w:val="00272C84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872B9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3">
    <w:name w:val="Body Text 3"/>
    <w:basedOn w:val="Normal"/>
    <w:rsid w:val="00872B92"/>
    <w:pPr>
      <w:jc w:val="center"/>
    </w:pPr>
    <w:rPr>
      <w:b/>
      <w:sz w:val="20"/>
      <w:szCs w:val="20"/>
    </w:rPr>
  </w:style>
  <w:style w:type="character" w:styleId="Forte">
    <w:name w:val="Strong"/>
    <w:basedOn w:val="Fontepargpadro"/>
    <w:qFormat/>
    <w:rsid w:val="00872B92"/>
    <w:rPr>
      <w:b/>
    </w:rPr>
  </w:style>
  <w:style w:type="paragraph" w:customStyle="1" w:styleId="Blockquote">
    <w:name w:val="Blockquote"/>
    <w:basedOn w:val="Normal"/>
    <w:rsid w:val="00872B92"/>
    <w:pPr>
      <w:widowControl w:val="0"/>
      <w:spacing w:before="100" w:after="100"/>
      <w:ind w:left="360" w:right="360"/>
    </w:pPr>
    <w:rPr>
      <w:snapToGrid w:val="0"/>
      <w:szCs w:val="20"/>
    </w:rPr>
  </w:style>
  <w:style w:type="paragraph" w:styleId="Corpodetexto">
    <w:name w:val="Body Text"/>
    <w:basedOn w:val="Normal"/>
    <w:link w:val="CorpodetextoChar"/>
    <w:uiPriority w:val="99"/>
    <w:rsid w:val="00872B92"/>
    <w:pPr>
      <w:spacing w:after="120"/>
    </w:pPr>
  </w:style>
  <w:style w:type="paragraph" w:styleId="Corpodetexto2">
    <w:name w:val="Body Text 2"/>
    <w:basedOn w:val="Normal"/>
    <w:link w:val="Corpodetexto2Char"/>
    <w:rsid w:val="00EB5033"/>
    <w:pPr>
      <w:spacing w:after="120" w:line="480" w:lineRule="auto"/>
    </w:pPr>
  </w:style>
  <w:style w:type="paragraph" w:styleId="NormalWeb">
    <w:name w:val="Normal (Web)"/>
    <w:basedOn w:val="Normal"/>
    <w:uiPriority w:val="99"/>
    <w:rsid w:val="005E45C5"/>
  </w:style>
  <w:style w:type="table" w:styleId="Tabelacomgrade">
    <w:name w:val="Table Grid"/>
    <w:basedOn w:val="Tabelanormal"/>
    <w:rsid w:val="00933C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rsid w:val="00CA0963"/>
    <w:pPr>
      <w:spacing w:after="120" w:line="480" w:lineRule="auto"/>
      <w:ind w:left="283"/>
    </w:pPr>
  </w:style>
  <w:style w:type="paragraph" w:styleId="Textodebalo">
    <w:name w:val="Balloon Text"/>
    <w:basedOn w:val="Normal"/>
    <w:semiHidden/>
    <w:rsid w:val="00352F6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31F7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tulo">
    <w:name w:val="Title"/>
    <w:basedOn w:val="Normal"/>
    <w:link w:val="TtuloChar"/>
    <w:qFormat/>
    <w:rsid w:val="003D3020"/>
    <w:pPr>
      <w:jc w:val="center"/>
    </w:pPr>
    <w:rPr>
      <w:b/>
      <w:sz w:val="36"/>
      <w:szCs w:val="20"/>
    </w:rPr>
  </w:style>
  <w:style w:type="character" w:customStyle="1" w:styleId="TtuloChar">
    <w:name w:val="Título Char"/>
    <w:basedOn w:val="Fontepargpadro"/>
    <w:link w:val="Ttulo"/>
    <w:rsid w:val="003D3020"/>
    <w:rPr>
      <w:b/>
      <w:sz w:val="36"/>
      <w:lang w:val="pt-BR" w:eastAsia="pt-BR" w:bidi="ar-SA"/>
    </w:rPr>
  </w:style>
  <w:style w:type="paragraph" w:styleId="Recuodecorpodetexto">
    <w:name w:val="Body Text Indent"/>
    <w:basedOn w:val="Normal"/>
    <w:rsid w:val="00272C84"/>
    <w:pPr>
      <w:spacing w:after="120"/>
      <w:ind w:left="283"/>
    </w:pPr>
  </w:style>
  <w:style w:type="paragraph" w:styleId="Lista2">
    <w:name w:val="List 2"/>
    <w:basedOn w:val="Normal"/>
    <w:rsid w:val="00272C84"/>
    <w:pPr>
      <w:ind w:left="566" w:hanging="283"/>
    </w:pPr>
    <w:rPr>
      <w:sz w:val="20"/>
      <w:szCs w:val="20"/>
    </w:rPr>
  </w:style>
  <w:style w:type="paragraph" w:styleId="Recuonormal">
    <w:name w:val="Normal Indent"/>
    <w:basedOn w:val="Normal"/>
    <w:rsid w:val="00272C84"/>
    <w:pPr>
      <w:ind w:left="708"/>
    </w:pPr>
    <w:rPr>
      <w:sz w:val="20"/>
      <w:szCs w:val="20"/>
    </w:rPr>
  </w:style>
  <w:style w:type="paragraph" w:styleId="Recuodecorpodetexto3">
    <w:name w:val="Body Text Indent 3"/>
    <w:basedOn w:val="Normal"/>
    <w:rsid w:val="00114CBD"/>
    <w:pPr>
      <w:spacing w:after="120"/>
      <w:ind w:left="283"/>
    </w:pPr>
    <w:rPr>
      <w:sz w:val="16"/>
      <w:szCs w:val="16"/>
    </w:rPr>
  </w:style>
  <w:style w:type="paragraph" w:styleId="Legenda">
    <w:name w:val="caption"/>
    <w:basedOn w:val="Normal"/>
    <w:next w:val="Normal"/>
    <w:qFormat/>
    <w:rsid w:val="00720DF3"/>
    <w:pPr>
      <w:spacing w:before="120" w:after="120"/>
    </w:pPr>
    <w:rPr>
      <w:b/>
      <w:bCs/>
      <w:sz w:val="20"/>
      <w:szCs w:val="20"/>
    </w:rPr>
  </w:style>
  <w:style w:type="paragraph" w:customStyle="1" w:styleId="ecxmsonormal">
    <w:name w:val="ecxmsonormal"/>
    <w:basedOn w:val="Normal"/>
    <w:rsid w:val="00FD4D16"/>
    <w:pPr>
      <w:spacing w:after="324"/>
    </w:pPr>
  </w:style>
  <w:style w:type="paragraph" w:customStyle="1" w:styleId="ecxmsonormalcxspmiddle">
    <w:name w:val="ecxmsonormalcxspmiddle"/>
    <w:basedOn w:val="Normal"/>
    <w:rsid w:val="00FD4D16"/>
    <w:pPr>
      <w:spacing w:after="324"/>
    </w:pPr>
  </w:style>
  <w:style w:type="paragraph" w:customStyle="1" w:styleId="ecxmsonormalcxsplast">
    <w:name w:val="ecxmsonormalcxsplast"/>
    <w:basedOn w:val="Normal"/>
    <w:rsid w:val="009F3F4E"/>
    <w:pPr>
      <w:spacing w:after="324"/>
    </w:pPr>
  </w:style>
  <w:style w:type="paragraph" w:styleId="Cabealho">
    <w:name w:val="header"/>
    <w:basedOn w:val="Normal"/>
    <w:link w:val="CabealhoChar"/>
    <w:uiPriority w:val="99"/>
    <w:unhideWhenUsed/>
    <w:rsid w:val="00DC0F22"/>
    <w:pPr>
      <w:tabs>
        <w:tab w:val="center" w:pos="4252"/>
        <w:tab w:val="right" w:pos="8504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DC0F22"/>
    <w:rPr>
      <w:lang w:val="pt-BR" w:eastAsia="pt-BR" w:bidi="ar-SA"/>
    </w:rPr>
  </w:style>
  <w:style w:type="character" w:customStyle="1" w:styleId="CharChar1">
    <w:name w:val="Char Char1"/>
    <w:basedOn w:val="Fontepargpadro"/>
    <w:rsid w:val="00DC0F22"/>
    <w:rPr>
      <w:rFonts w:ascii="Times New Roman" w:eastAsia="Times New Roman" w:hAnsi="Times New Roman" w:cs="Times New Roman"/>
      <w:b/>
      <w:sz w:val="36"/>
      <w:szCs w:val="20"/>
      <w:lang w:eastAsia="pt-BR"/>
    </w:rPr>
  </w:style>
  <w:style w:type="paragraph" w:styleId="Rodap">
    <w:name w:val="footer"/>
    <w:basedOn w:val="Normal"/>
    <w:link w:val="RodapChar"/>
    <w:uiPriority w:val="99"/>
    <w:rsid w:val="00567B6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67B69"/>
    <w:rPr>
      <w:sz w:val="24"/>
      <w:szCs w:val="24"/>
    </w:rPr>
  </w:style>
  <w:style w:type="character" w:styleId="Hyperlink">
    <w:name w:val="Hyperlink"/>
    <w:basedOn w:val="Fontepargpadro"/>
    <w:uiPriority w:val="99"/>
    <w:rsid w:val="00567B69"/>
    <w:rPr>
      <w:color w:val="0000FF"/>
      <w:u w:val="single"/>
    </w:rPr>
  </w:style>
  <w:style w:type="paragraph" w:styleId="Subttulo">
    <w:name w:val="Subtitle"/>
    <w:basedOn w:val="Normal"/>
    <w:link w:val="SubttuloChar"/>
    <w:qFormat/>
    <w:rsid w:val="00CC7642"/>
    <w:pPr>
      <w:jc w:val="center"/>
    </w:pPr>
    <w:rPr>
      <w:b/>
      <w:sz w:val="30"/>
      <w:szCs w:val="20"/>
    </w:rPr>
  </w:style>
  <w:style w:type="character" w:customStyle="1" w:styleId="SubttuloChar">
    <w:name w:val="Subtítulo Char"/>
    <w:basedOn w:val="Fontepargpadro"/>
    <w:link w:val="Subttulo"/>
    <w:rsid w:val="00CC7642"/>
    <w:rPr>
      <w:b/>
      <w:sz w:val="30"/>
    </w:rPr>
  </w:style>
  <w:style w:type="paragraph" w:styleId="MapadoDocumento">
    <w:name w:val="Document Map"/>
    <w:basedOn w:val="Normal"/>
    <w:link w:val="MapadoDocumentoChar"/>
    <w:rsid w:val="009C4958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rsid w:val="009C495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1"/>
    <w:qFormat/>
    <w:rsid w:val="00BA051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osemFormatao">
    <w:name w:val="Plain Text"/>
    <w:basedOn w:val="Normal"/>
    <w:link w:val="TextosemFormataoChar"/>
    <w:rsid w:val="00011F51"/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rsid w:val="00011F51"/>
    <w:rPr>
      <w:rFonts w:ascii="Courier New" w:hAnsi="Courier New" w:cs="Courier New"/>
    </w:rPr>
  </w:style>
  <w:style w:type="character" w:customStyle="1" w:styleId="CorpodetextoChar">
    <w:name w:val="Corpo de texto Char"/>
    <w:basedOn w:val="Fontepargpadro"/>
    <w:link w:val="Corpodetexto"/>
    <w:uiPriority w:val="99"/>
    <w:rsid w:val="005F14CD"/>
    <w:rPr>
      <w:sz w:val="24"/>
      <w:szCs w:val="24"/>
    </w:rPr>
  </w:style>
  <w:style w:type="paragraph" w:styleId="SemEspaamento">
    <w:name w:val="No Spacing"/>
    <w:uiPriority w:val="1"/>
    <w:qFormat/>
    <w:rsid w:val="0019315C"/>
    <w:rPr>
      <w:sz w:val="24"/>
      <w:szCs w:val="24"/>
    </w:rPr>
  </w:style>
  <w:style w:type="character" w:customStyle="1" w:styleId="Ttulo3Char">
    <w:name w:val="Título 3 Char"/>
    <w:basedOn w:val="Fontepargpadro"/>
    <w:link w:val="Ttulo3"/>
    <w:rsid w:val="00925F80"/>
    <w:rPr>
      <w:rFonts w:ascii="Arial" w:hAnsi="Arial" w:cs="Arial"/>
      <w:b/>
      <w:bCs/>
      <w:sz w:val="26"/>
      <w:szCs w:val="26"/>
    </w:rPr>
  </w:style>
  <w:style w:type="paragraph" w:customStyle="1" w:styleId="western">
    <w:name w:val="western"/>
    <w:basedOn w:val="Normal"/>
    <w:rsid w:val="00266A86"/>
    <w:pPr>
      <w:spacing w:before="100" w:beforeAutospacing="1" w:after="100" w:afterAutospacing="1"/>
    </w:pPr>
  </w:style>
  <w:style w:type="character" w:styleId="nfase">
    <w:name w:val="Emphasis"/>
    <w:basedOn w:val="Fontepargpadro"/>
    <w:qFormat/>
    <w:rsid w:val="00CD7643"/>
    <w:rPr>
      <w:i/>
      <w:iCs/>
    </w:rPr>
  </w:style>
  <w:style w:type="character" w:customStyle="1" w:styleId="Ttulo2Char">
    <w:name w:val="Título 2 Char"/>
    <w:basedOn w:val="Fontepargpadro"/>
    <w:link w:val="Ttulo2"/>
    <w:rsid w:val="004E39F3"/>
    <w:rPr>
      <w:rFonts w:ascii="Arial" w:hAnsi="Arial" w:cs="Arial"/>
      <w:b/>
      <w:bCs/>
      <w:i/>
      <w:iCs/>
      <w:sz w:val="28"/>
      <w:szCs w:val="28"/>
    </w:rPr>
  </w:style>
  <w:style w:type="character" w:customStyle="1" w:styleId="Corpodetexto2Char">
    <w:name w:val="Corpo de texto 2 Char"/>
    <w:basedOn w:val="Fontepargpadro"/>
    <w:link w:val="Corpodetexto2"/>
    <w:rsid w:val="004E39F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STA%20SERVIDOR%202017\PREFEITURA%202017\MENSARIO%202017\MENSARIO%20MAR&#199;O%202017\MENSARIO%20edi&#231;&#227;o%20extra%20MAR&#199;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CC31B1-023B-4DB3-83F4-672AA01C0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MENSARIO edição extra MARÇO</Template>
  <TotalTime>1</TotalTime>
  <Pages>4</Pages>
  <Words>53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Órgão Oficial do Município criado pela Lei Municipal nº 81, de 02 de dezembro de 1974</vt:lpstr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Órgão Oficial do Município criado pela Lei Municipal nº 81, de 02 de dezembro de 1974</dc:title>
  <dc:creator>ADMINISTRACAO 01</dc:creator>
  <cp:lastModifiedBy>Sec-Adm-03</cp:lastModifiedBy>
  <cp:revision>2</cp:revision>
  <cp:lastPrinted>2025-01-24T16:28:00Z</cp:lastPrinted>
  <dcterms:created xsi:type="dcterms:W3CDTF">2025-04-11T16:19:00Z</dcterms:created>
  <dcterms:modified xsi:type="dcterms:W3CDTF">2025-04-11T16:19:00Z</dcterms:modified>
</cp:coreProperties>
</file>