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6" w:type="dxa"/>
        <w:jc w:val="center"/>
        <w:shd w:val="clear" w:color="auto" w:fill="C6D9F1" w:themeFill="text2" w:themeFillTint="3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1"/>
        <w:gridCol w:w="160"/>
        <w:gridCol w:w="5803"/>
        <w:gridCol w:w="160"/>
        <w:gridCol w:w="2042"/>
      </w:tblGrid>
      <w:tr w:rsidR="00872B92" w:rsidRPr="00272C84" w14:paraId="01320D07" w14:textId="77777777" w:rsidTr="003A511F">
        <w:trPr>
          <w:jc w:val="center"/>
        </w:trPr>
        <w:tc>
          <w:tcPr>
            <w:tcW w:w="204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BE5F1" w:themeFill="accent1" w:themeFillTint="33"/>
          </w:tcPr>
          <w:p w14:paraId="56F288B5" w14:textId="77777777" w:rsidR="00872B92" w:rsidRPr="00272C84" w:rsidRDefault="00872B92" w:rsidP="00872B92">
            <w:pPr>
              <w:rPr>
                <w:color w:val="0000FF"/>
                <w:sz w:val="18"/>
              </w:rPr>
            </w:pPr>
          </w:p>
          <w:p w14:paraId="31736797" w14:textId="77777777" w:rsidR="00872B92" w:rsidRPr="00272C84" w:rsidRDefault="00872B92" w:rsidP="00872B92">
            <w:pPr>
              <w:jc w:val="center"/>
              <w:rPr>
                <w:color w:val="0000FF"/>
                <w:sz w:val="18"/>
              </w:rPr>
            </w:pPr>
          </w:p>
          <w:p w14:paraId="3359CB8C" w14:textId="77777777" w:rsidR="00872B92" w:rsidRPr="00272C84" w:rsidRDefault="00872B92" w:rsidP="00872B92">
            <w:pPr>
              <w:jc w:val="center"/>
              <w:rPr>
                <w:color w:val="0000FF"/>
                <w:sz w:val="18"/>
              </w:rPr>
            </w:pPr>
            <w:r w:rsidRPr="00272C84">
              <w:rPr>
                <w:color w:val="0000FF"/>
                <w:sz w:val="18"/>
              </w:rPr>
              <w:t xml:space="preserve">Órgão Oficial do Município criado pela Lei Municipal </w:t>
            </w:r>
            <w:r w:rsidR="001839F1" w:rsidRPr="00272C84">
              <w:rPr>
                <w:color w:val="0000FF"/>
                <w:sz w:val="18"/>
              </w:rPr>
              <w:t>nº.</w:t>
            </w:r>
            <w:r w:rsidRPr="00272C84">
              <w:rPr>
                <w:color w:val="0000FF"/>
                <w:sz w:val="18"/>
              </w:rPr>
              <w:t xml:space="preserve"> 81, de 02 de dezembro de 1974.</w:t>
            </w:r>
          </w:p>
          <w:p w14:paraId="16E27C79" w14:textId="77777777" w:rsidR="00872B92" w:rsidRPr="00272C84" w:rsidRDefault="00872B92" w:rsidP="00872B92">
            <w:pPr>
              <w:jc w:val="center"/>
              <w:rPr>
                <w:color w:val="0000FF"/>
                <w:sz w:val="18"/>
              </w:rPr>
            </w:pPr>
          </w:p>
          <w:p w14:paraId="09CDF3CB" w14:textId="77777777" w:rsidR="00872B92" w:rsidRPr="00272C84" w:rsidRDefault="00872B92" w:rsidP="00872B92">
            <w:pPr>
              <w:jc w:val="center"/>
              <w:rPr>
                <w:color w:val="0000FF"/>
                <w:sz w:val="18"/>
              </w:rPr>
            </w:pPr>
            <w:r w:rsidRPr="00272C84">
              <w:rPr>
                <w:color w:val="0000FF"/>
                <w:sz w:val="18"/>
              </w:rPr>
              <w:t>Publicado no Diário Oficial do Estado em 14 de dezembro de 1974.</w:t>
            </w:r>
          </w:p>
        </w:tc>
        <w:tc>
          <w:tcPr>
            <w:tcW w:w="160" w:type="dxa"/>
            <w:tcBorders>
              <w:left w:val="nil"/>
            </w:tcBorders>
            <w:shd w:val="clear" w:color="auto" w:fill="DBE5F1" w:themeFill="accent1" w:themeFillTint="33"/>
          </w:tcPr>
          <w:p w14:paraId="3D0E7150" w14:textId="77777777" w:rsidR="00872B92" w:rsidRPr="00272C84" w:rsidRDefault="00872B92" w:rsidP="00872B92">
            <w:pPr>
              <w:rPr>
                <w:b/>
                <w:color w:val="0000FF"/>
              </w:rPr>
            </w:pPr>
          </w:p>
        </w:tc>
        <w:tc>
          <w:tcPr>
            <w:tcW w:w="580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BE5F1" w:themeFill="accent1" w:themeFillTint="33"/>
          </w:tcPr>
          <w:p w14:paraId="6E1DD73C" w14:textId="77777777" w:rsidR="00872B92" w:rsidRPr="00272C84" w:rsidRDefault="00872B92" w:rsidP="00872B92">
            <w:pPr>
              <w:jc w:val="center"/>
              <w:rPr>
                <w:b/>
                <w:color w:val="0000FF"/>
              </w:rPr>
            </w:pPr>
          </w:p>
          <w:p w14:paraId="09D71C73" w14:textId="77777777" w:rsidR="00872B92" w:rsidRPr="00272C84" w:rsidRDefault="00872B92" w:rsidP="00872B92">
            <w:pPr>
              <w:jc w:val="center"/>
              <w:rPr>
                <w:b/>
                <w:color w:val="0000FF"/>
                <w:sz w:val="90"/>
              </w:rPr>
            </w:pPr>
            <w:r w:rsidRPr="00272C84">
              <w:rPr>
                <w:b/>
                <w:color w:val="0000FF"/>
                <w:sz w:val="90"/>
              </w:rPr>
              <w:t>MENSÁRIO</w:t>
            </w:r>
          </w:p>
          <w:p w14:paraId="1C6B20CD" w14:textId="77777777" w:rsidR="00872B92" w:rsidRPr="00272C84" w:rsidRDefault="00872B92" w:rsidP="00872B92">
            <w:pPr>
              <w:jc w:val="center"/>
              <w:rPr>
                <w:b/>
                <w:color w:val="0000FF"/>
                <w:sz w:val="50"/>
              </w:rPr>
            </w:pPr>
            <w:r w:rsidRPr="00272C84">
              <w:rPr>
                <w:b/>
                <w:color w:val="0000FF"/>
                <w:sz w:val="90"/>
              </w:rPr>
              <w:t>OFICIAL</w:t>
            </w:r>
          </w:p>
          <w:p w14:paraId="54D614B7" w14:textId="77777777" w:rsidR="00872B92" w:rsidRPr="00272C84" w:rsidRDefault="00872B92" w:rsidP="00872B92">
            <w:pPr>
              <w:jc w:val="center"/>
              <w:rPr>
                <w:b/>
                <w:color w:val="0000FF"/>
                <w:sz w:val="12"/>
              </w:rPr>
            </w:pPr>
          </w:p>
        </w:tc>
        <w:tc>
          <w:tcPr>
            <w:tcW w:w="160" w:type="dxa"/>
            <w:tcBorders>
              <w:left w:val="nil"/>
            </w:tcBorders>
            <w:shd w:val="clear" w:color="auto" w:fill="DBE5F1" w:themeFill="accent1" w:themeFillTint="33"/>
          </w:tcPr>
          <w:p w14:paraId="33E58BD2" w14:textId="77777777" w:rsidR="00872B92" w:rsidRPr="00272C84" w:rsidRDefault="00872B92" w:rsidP="00872B92">
            <w:pPr>
              <w:rPr>
                <w:b/>
                <w:color w:val="0000FF"/>
              </w:rPr>
            </w:pPr>
          </w:p>
        </w:tc>
        <w:tc>
          <w:tcPr>
            <w:tcW w:w="20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DBE5F1" w:themeFill="accent1" w:themeFillTint="33"/>
          </w:tcPr>
          <w:p w14:paraId="0831BAE1" w14:textId="77777777" w:rsidR="00872B92" w:rsidRPr="00272C84" w:rsidRDefault="00D75BBC" w:rsidP="00872B92">
            <w:pPr>
              <w:jc w:val="center"/>
              <w:rPr>
                <w:b/>
                <w:color w:val="0000FF"/>
                <w:sz w:val="52"/>
              </w:rPr>
            </w:pPr>
            <w:r w:rsidRPr="00D75BBC">
              <w:rPr>
                <w:b/>
                <w:noProof/>
                <w:color w:val="0000FF"/>
                <w:sz w:val="52"/>
              </w:rPr>
              <w:drawing>
                <wp:inline distT="0" distB="0" distL="0" distR="0" wp14:anchorId="18CB53C4" wp14:editId="4B594B83">
                  <wp:extent cx="1238250" cy="1285875"/>
                  <wp:effectExtent l="0" t="0" r="0" b="0"/>
                  <wp:docPr id="22" name="Imagem 22" descr="C:\Users\User\Downloads\Sem título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em título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AF711" w14:textId="77777777" w:rsidR="00872B92" w:rsidRPr="00272C84" w:rsidRDefault="00762A3A" w:rsidP="00762A3A">
            <w:pPr>
              <w:pStyle w:val="Corpodetexto3"/>
              <w:rPr>
                <w:color w:val="0000FF"/>
              </w:rPr>
            </w:pPr>
            <w:r>
              <w:rPr>
                <w:color w:val="0000FF"/>
              </w:rPr>
              <w:t>MUNICÍPIO DE PUXINANÃ</w:t>
            </w:r>
          </w:p>
          <w:p w14:paraId="49454342" w14:textId="77777777" w:rsidR="00872B92" w:rsidRPr="00272C84" w:rsidRDefault="00872B92" w:rsidP="00872B92">
            <w:pPr>
              <w:jc w:val="center"/>
              <w:rPr>
                <w:b/>
                <w:color w:val="0000FF"/>
                <w:sz w:val="16"/>
              </w:rPr>
            </w:pPr>
          </w:p>
        </w:tc>
      </w:tr>
    </w:tbl>
    <w:p w14:paraId="782A750B" w14:textId="4E2871D7" w:rsidR="00872B92" w:rsidRPr="00272C84" w:rsidRDefault="00872B92" w:rsidP="00872B92">
      <w:pPr>
        <w:rPr>
          <w:b/>
          <w:color w:val="0000FF"/>
          <w:sz w:val="12"/>
        </w:rPr>
      </w:pPr>
    </w:p>
    <w:tbl>
      <w:tblPr>
        <w:tblW w:w="10206" w:type="dxa"/>
        <w:jc w:val="center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872B92" w:rsidRPr="00272C84" w14:paraId="19AD6236" w14:textId="77777777" w:rsidTr="003A511F">
        <w:trPr>
          <w:jc w:val="center"/>
        </w:trPr>
        <w:tc>
          <w:tcPr>
            <w:tcW w:w="10206" w:type="dxa"/>
            <w:shd w:val="clear" w:color="auto" w:fill="DBE5F1" w:themeFill="accent1" w:themeFillTint="33"/>
          </w:tcPr>
          <w:p w14:paraId="0FD92D59" w14:textId="0BC7CB8E" w:rsidR="00872B92" w:rsidRPr="0021064F" w:rsidRDefault="006A7546" w:rsidP="008C0421">
            <w:pPr>
              <w:pStyle w:val="Ttulo1"/>
              <w:ind w:left="-70" w:firstLine="70"/>
              <w:rPr>
                <w:color w:val="0000FF"/>
                <w:szCs w:val="22"/>
              </w:rPr>
            </w:pPr>
            <w:proofErr w:type="gramStart"/>
            <w:r w:rsidRPr="001B3EA2">
              <w:rPr>
                <w:b w:val="0"/>
                <w:color w:val="0000FF"/>
                <w:szCs w:val="22"/>
              </w:rPr>
              <w:t xml:space="preserve">ANO </w:t>
            </w:r>
            <w:r w:rsidR="00914747" w:rsidRPr="00914747">
              <w:rPr>
                <w:b w:val="0"/>
                <w:color w:val="0000FF"/>
                <w:szCs w:val="22"/>
              </w:rPr>
              <w:t xml:space="preserve"> MMXXII</w:t>
            </w:r>
            <w:proofErr w:type="gramEnd"/>
            <w:r w:rsidR="00680AE5" w:rsidRPr="00227952">
              <w:rPr>
                <w:b w:val="0"/>
                <w:color w:val="0000FF"/>
                <w:szCs w:val="22"/>
              </w:rPr>
              <w:t xml:space="preserve">  </w:t>
            </w:r>
            <w:r w:rsidR="00680AE5">
              <w:rPr>
                <w:color w:val="0000FF"/>
                <w:szCs w:val="22"/>
              </w:rPr>
              <w:t xml:space="preserve">    </w:t>
            </w:r>
            <w:r w:rsidR="00680AE5">
              <w:rPr>
                <w:b w:val="0"/>
                <w:color w:val="0000FF"/>
                <w:szCs w:val="22"/>
              </w:rPr>
              <w:t xml:space="preserve">  </w:t>
            </w:r>
            <w:r w:rsidR="00872B92" w:rsidRPr="001B3EA2">
              <w:rPr>
                <w:b w:val="0"/>
                <w:color w:val="0000FF"/>
                <w:szCs w:val="22"/>
              </w:rPr>
              <w:t xml:space="preserve">PUXINANÃ </w:t>
            </w:r>
            <w:r w:rsidR="004D6BA5" w:rsidRPr="001B3EA2">
              <w:rPr>
                <w:b w:val="0"/>
                <w:color w:val="0000FF"/>
                <w:szCs w:val="22"/>
              </w:rPr>
              <w:t>–</w:t>
            </w:r>
            <w:r w:rsidR="00872B92" w:rsidRPr="001B3EA2">
              <w:rPr>
                <w:b w:val="0"/>
                <w:color w:val="0000FF"/>
                <w:szCs w:val="22"/>
              </w:rPr>
              <w:t xml:space="preserve"> PARAÍBA</w:t>
            </w:r>
            <w:r w:rsidR="001B3EA2">
              <w:rPr>
                <w:color w:val="0000FF"/>
                <w:szCs w:val="22"/>
              </w:rPr>
              <w:t xml:space="preserve">     </w:t>
            </w:r>
            <w:r w:rsidR="001B3EA2" w:rsidRPr="00563AA2">
              <w:rPr>
                <w:b w:val="0"/>
                <w:color w:val="0000FF"/>
                <w:szCs w:val="22"/>
              </w:rPr>
              <w:t xml:space="preserve"> </w:t>
            </w:r>
            <w:r w:rsidR="002E32C9">
              <w:rPr>
                <w:b w:val="0"/>
                <w:color w:val="0000FF"/>
                <w:szCs w:val="22"/>
              </w:rPr>
              <w:t xml:space="preserve">  </w:t>
            </w:r>
            <w:r w:rsidR="00CF5C12">
              <w:rPr>
                <w:b w:val="0"/>
                <w:color w:val="0000FF"/>
                <w:szCs w:val="22"/>
              </w:rPr>
              <w:t>EDIÇÃO</w:t>
            </w:r>
            <w:r w:rsidR="002F56E8">
              <w:rPr>
                <w:b w:val="0"/>
                <w:color w:val="0000FF"/>
                <w:sz w:val="28"/>
                <w:szCs w:val="28"/>
              </w:rPr>
              <w:t xml:space="preserve"> </w:t>
            </w:r>
            <w:r w:rsidR="008608CA">
              <w:rPr>
                <w:b w:val="0"/>
                <w:color w:val="0000FF"/>
                <w:sz w:val="28"/>
                <w:szCs w:val="28"/>
              </w:rPr>
              <w:t xml:space="preserve">EXTRA </w:t>
            </w:r>
            <w:r w:rsidR="00914747">
              <w:rPr>
                <w:color w:val="0000FF"/>
                <w:sz w:val="28"/>
                <w:szCs w:val="28"/>
              </w:rPr>
              <w:t>FEVEREIRO</w:t>
            </w:r>
            <w:r w:rsidR="00680AE5">
              <w:rPr>
                <w:color w:val="0000FF"/>
                <w:sz w:val="24"/>
                <w:szCs w:val="24"/>
              </w:rPr>
              <w:t>/</w:t>
            </w:r>
            <w:r w:rsidR="00680AE5" w:rsidRPr="00C55F75">
              <w:rPr>
                <w:color w:val="0000FF"/>
                <w:sz w:val="28"/>
                <w:szCs w:val="28"/>
              </w:rPr>
              <w:t>20</w:t>
            </w:r>
            <w:r w:rsidR="00D760C5" w:rsidRPr="00C55F75">
              <w:rPr>
                <w:color w:val="0000FF"/>
                <w:sz w:val="28"/>
                <w:szCs w:val="28"/>
              </w:rPr>
              <w:t>2</w:t>
            </w:r>
            <w:r w:rsidR="00914747">
              <w:rPr>
                <w:color w:val="0000FF"/>
                <w:sz w:val="28"/>
                <w:szCs w:val="28"/>
              </w:rPr>
              <w:t>2</w:t>
            </w:r>
            <w:r w:rsidR="000E0759">
              <w:rPr>
                <w:color w:val="0000FF"/>
                <w:szCs w:val="22"/>
              </w:rPr>
              <w:t xml:space="preserve">         </w:t>
            </w:r>
            <w:r w:rsidR="002E32C9">
              <w:rPr>
                <w:color w:val="0000FF"/>
                <w:szCs w:val="22"/>
              </w:rPr>
              <w:t xml:space="preserve"> </w:t>
            </w:r>
            <w:r w:rsidR="00121AF7" w:rsidRPr="00A60453">
              <w:rPr>
                <w:color w:val="0000FF"/>
                <w:szCs w:val="22"/>
              </w:rPr>
              <w:t xml:space="preserve">Nº. </w:t>
            </w:r>
            <w:r w:rsidR="00C607BB">
              <w:rPr>
                <w:color w:val="0000FF"/>
                <w:sz w:val="28"/>
                <w:szCs w:val="28"/>
              </w:rPr>
              <w:t>0</w:t>
            </w:r>
            <w:r w:rsidR="00914747">
              <w:rPr>
                <w:color w:val="0000FF"/>
                <w:sz w:val="28"/>
                <w:szCs w:val="28"/>
              </w:rPr>
              <w:t>5</w:t>
            </w:r>
          </w:p>
        </w:tc>
      </w:tr>
    </w:tbl>
    <w:p w14:paraId="2B9D71E8" w14:textId="37215911" w:rsidR="00D46873" w:rsidRDefault="00D46873" w:rsidP="00BA0511">
      <w:pPr>
        <w:rPr>
          <w:b/>
        </w:rPr>
        <w:sectPr w:rsidR="00D46873" w:rsidSect="0078392F">
          <w:headerReference w:type="default" r:id="rId9"/>
          <w:footerReference w:type="default" r:id="rId10"/>
          <w:pgSz w:w="11906" w:h="16838"/>
          <w:pgMar w:top="539" w:right="1701" w:bottom="1417" w:left="1701" w:header="0" w:footer="0" w:gutter="0"/>
          <w:cols w:sep="1" w:space="708"/>
          <w:docGrid w:linePitch="360"/>
        </w:sectPr>
      </w:pPr>
    </w:p>
    <w:p w14:paraId="5227A546" w14:textId="4AFBFBBA" w:rsidR="002713F0" w:rsidRPr="00A15D64" w:rsidRDefault="002713F0" w:rsidP="00711638">
      <w:pPr>
        <w:rPr>
          <w:rFonts w:ascii="Arial" w:hAnsi="Arial" w:cs="Arial"/>
          <w:noProof/>
          <w:sz w:val="32"/>
          <w:szCs w:val="32"/>
        </w:rPr>
        <w:sectPr w:rsidR="002713F0" w:rsidRPr="00A15D64" w:rsidSect="0078392F">
          <w:headerReference w:type="default" r:id="rId11"/>
          <w:type w:val="continuous"/>
          <w:pgSz w:w="11906" w:h="16838"/>
          <w:pgMar w:top="284" w:right="849" w:bottom="1417" w:left="709" w:header="708" w:footer="0" w:gutter="0"/>
          <w:cols w:num="2" w:sep="1" w:space="426"/>
          <w:docGrid w:linePitch="360"/>
        </w:sectPr>
      </w:pPr>
    </w:p>
    <w:tbl>
      <w:tblPr>
        <w:tblStyle w:val="Tabelacomgrade"/>
        <w:tblpPr w:leftFromText="141" w:rightFromText="141" w:vertAnchor="text" w:horzAnchor="margin" w:tblpY="-60"/>
        <w:tblW w:w="5240" w:type="dxa"/>
        <w:tblLook w:val="04A0" w:firstRow="1" w:lastRow="0" w:firstColumn="1" w:lastColumn="0" w:noHBand="0" w:noVBand="1"/>
      </w:tblPr>
      <w:tblGrid>
        <w:gridCol w:w="5240"/>
      </w:tblGrid>
      <w:tr w:rsidR="006C06E1" w:rsidRPr="00A15D64" w14:paraId="1BA25D73" w14:textId="77777777" w:rsidTr="006C06E1">
        <w:trPr>
          <w:trHeight w:val="174"/>
        </w:trPr>
        <w:tc>
          <w:tcPr>
            <w:tcW w:w="5240" w:type="dxa"/>
            <w:shd w:val="clear" w:color="auto" w:fill="1F497D" w:themeFill="text2"/>
          </w:tcPr>
          <w:p w14:paraId="4E90949E" w14:textId="1092DDF8" w:rsidR="006C06E1" w:rsidRPr="00A15D64" w:rsidRDefault="006C06E1" w:rsidP="006C06E1">
            <w:pPr>
              <w:pStyle w:val="SemEspaament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A15D64">
              <w:rPr>
                <w:b/>
                <w:color w:val="FFFFFF" w:themeColor="background1"/>
                <w:sz w:val="32"/>
                <w:szCs w:val="32"/>
              </w:rPr>
              <w:t xml:space="preserve">- </w:t>
            </w:r>
            <w:r w:rsidR="00BE6EDD">
              <w:rPr>
                <w:b/>
                <w:color w:val="FFFFFF" w:themeColor="background1"/>
                <w:sz w:val="32"/>
                <w:szCs w:val="32"/>
              </w:rPr>
              <w:t>LEI MUNICIPAL</w:t>
            </w:r>
            <w:r w:rsidRPr="00A15D64">
              <w:rPr>
                <w:bCs/>
                <w:color w:val="FFFFFF" w:themeColor="background1"/>
                <w:sz w:val="32"/>
                <w:szCs w:val="32"/>
              </w:rPr>
              <w:t xml:space="preserve"> -</w:t>
            </w:r>
          </w:p>
        </w:tc>
      </w:tr>
    </w:tbl>
    <w:p w14:paraId="4DFC87BE" w14:textId="3FF4E749" w:rsidR="008C0421" w:rsidRPr="00A15D64" w:rsidRDefault="00BC7274" w:rsidP="00711638">
      <w:pPr>
        <w:rPr>
          <w:rFonts w:ascii="Arial" w:hAnsi="Arial" w:cs="Arial"/>
          <w:noProof/>
          <w:sz w:val="32"/>
          <w:szCs w:val="32"/>
        </w:rPr>
        <w:sectPr w:rsidR="008C0421" w:rsidRPr="00A15D64" w:rsidSect="006C06E1">
          <w:type w:val="continuous"/>
          <w:pgSz w:w="11906" w:h="16838"/>
          <w:pgMar w:top="284" w:right="849" w:bottom="1417" w:left="709" w:header="708" w:footer="0" w:gutter="0"/>
          <w:cols w:num="2" w:sep="1" w:space="426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5993FA" wp14:editId="7C55CDBF">
            <wp:simplePos x="0" y="0"/>
            <wp:positionH relativeFrom="column">
              <wp:posOffset>-881673</wp:posOffset>
            </wp:positionH>
            <wp:positionV relativeFrom="paragraph">
              <wp:posOffset>281054</wp:posOffset>
            </wp:positionV>
            <wp:extent cx="4444500" cy="627017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00" cy="62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6DCB3" w14:textId="5D90B70C" w:rsidR="00251DEA" w:rsidRDefault="00251DEA" w:rsidP="00711638">
      <w:pPr>
        <w:rPr>
          <w:rFonts w:ascii="Arial" w:hAnsi="Arial" w:cs="Arial"/>
          <w:noProof/>
          <w:sz w:val="32"/>
          <w:szCs w:val="32"/>
        </w:rPr>
      </w:pPr>
    </w:p>
    <w:p w14:paraId="40FBD2F5" w14:textId="77777777" w:rsidR="00DB0E1C" w:rsidRDefault="00DB0E1C" w:rsidP="00711638">
      <w:pPr>
        <w:rPr>
          <w:rFonts w:ascii="Arial" w:hAnsi="Arial" w:cs="Arial"/>
          <w:noProof/>
          <w:sz w:val="32"/>
          <w:szCs w:val="32"/>
        </w:rPr>
        <w:sectPr w:rsidR="00DB0E1C" w:rsidSect="006C06E1">
          <w:type w:val="continuous"/>
          <w:pgSz w:w="11906" w:h="16838"/>
          <w:pgMar w:top="284" w:right="849" w:bottom="1417" w:left="709" w:header="708" w:footer="0" w:gutter="0"/>
          <w:cols w:num="2" w:sep="1" w:space="426"/>
          <w:docGrid w:linePitch="360"/>
        </w:sectPr>
      </w:pPr>
    </w:p>
    <w:p w14:paraId="2CA9C214" w14:textId="594624E8" w:rsidR="00DB0E1C" w:rsidRPr="00A15D64" w:rsidRDefault="00BC7274" w:rsidP="00711638">
      <w:pPr>
        <w:rPr>
          <w:rFonts w:ascii="Arial" w:hAnsi="Arial" w:cs="Arial"/>
          <w:noProof/>
          <w:sz w:val="32"/>
          <w:szCs w:val="32"/>
        </w:rPr>
        <w:sectPr w:rsidR="00DB0E1C" w:rsidRPr="00A15D64" w:rsidSect="006C06E1">
          <w:type w:val="continuous"/>
          <w:pgSz w:w="11906" w:h="16838"/>
          <w:pgMar w:top="284" w:right="849" w:bottom="1417" w:left="709" w:header="708" w:footer="0" w:gutter="0"/>
          <w:cols w:num="2" w:sep="1" w:space="426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FBACE3" wp14:editId="16F77796">
            <wp:simplePos x="0" y="0"/>
            <wp:positionH relativeFrom="column">
              <wp:posOffset>3016131</wp:posOffset>
            </wp:positionH>
            <wp:positionV relativeFrom="paragraph">
              <wp:posOffset>175079</wp:posOffset>
            </wp:positionV>
            <wp:extent cx="3885097" cy="5476351"/>
            <wp:effectExtent l="0" t="0" r="127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97" cy="54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AB349" w14:textId="33240B5F" w:rsidR="00667C74" w:rsidRDefault="00667C74" w:rsidP="00667C74">
      <w:pPr>
        <w:rPr>
          <w:rFonts w:ascii="Arial" w:eastAsia="Arial Unicode MS" w:hAnsi="Arial" w:cs="Arial"/>
          <w:b/>
          <w:sz w:val="14"/>
          <w:szCs w:val="14"/>
        </w:rPr>
      </w:pPr>
    </w:p>
    <w:p w14:paraId="7C5A2567" w14:textId="1B7CAF57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  <w:sectPr w:rsidR="00DB0E1C" w:rsidSect="006C06E1">
          <w:type w:val="continuous"/>
          <w:pgSz w:w="11906" w:h="16838"/>
          <w:pgMar w:top="284" w:right="566" w:bottom="1417" w:left="567" w:header="708" w:footer="0" w:gutter="0"/>
          <w:cols w:num="2" w:sep="1" w:space="709"/>
          <w:docGrid w:linePitch="360"/>
        </w:sectPr>
      </w:pPr>
    </w:p>
    <w:p w14:paraId="1F27BC26" w14:textId="68358BC6" w:rsidR="006B2F02" w:rsidRDefault="006B2F02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9C89189" w14:textId="7A52BD6E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F393A11" w14:textId="72042926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150B138" w14:textId="3FABA5EF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7098D94" w14:textId="55127989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E6C83E8" w14:textId="40244B29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8EFA11E" w14:textId="2C04C6FA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E523ECF" w14:textId="52FFB20C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65E6195" w14:textId="5DD26832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BF4228C" w14:textId="0FDE53A4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F3B7AF1" w14:textId="0F3BAA82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57F710F" w14:textId="352134C0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5F17D98" w14:textId="2C6C13E0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943422E" w14:textId="13055961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A8F3075" w14:textId="688291B8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41D2A2B" w14:textId="3C257819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BCF5CE4" w14:textId="52E53CD5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28BEFF7" w14:textId="1D81972C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F912E8E" w14:textId="4FB3C092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DEF89B7" w14:textId="298301CE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1E90AE3" w14:textId="04537225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04EBA74" w14:textId="3753B2C8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0FE76CE" w14:textId="5D206FA3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0679FE6" w14:textId="2D02798B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3CF1B57" w14:textId="1695800D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1A654EA" w14:textId="118F6551" w:rsidR="00DB0E1C" w:rsidRDefault="00DB0E1C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8E0D658" w14:textId="093F37A3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C755BCF" w14:textId="6D4FF262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F127FE1" w14:textId="73C0B254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2862751" w14:textId="2F9F305C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90EFC69" w14:textId="1EF60A75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FFBFAD3" w14:textId="60D26610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2A265DC" w14:textId="2B2A4792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0086AAF" w14:textId="2DF1805C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4D61986" w14:textId="449DE3D3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839EDB1" w14:textId="6160898C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F89AF94" w14:textId="2CB6C69E" w:rsidR="004A3A4E" w:rsidRDefault="004A3A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AEE698C" w14:textId="3ED726B8" w:rsidR="0047448B" w:rsidRDefault="0047448B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EF5257B" w14:textId="7DABB8D8" w:rsidR="0047448B" w:rsidRDefault="0047448B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FDF3C84" w14:textId="7F062775" w:rsidR="0047448B" w:rsidRDefault="0047448B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0D7C40D" w14:textId="42C5D90E" w:rsidR="00A33F4E" w:rsidRDefault="00A33F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B24BAD0" w14:textId="77777777" w:rsidR="002C4BE5" w:rsidRDefault="002C4BE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EE3C05C" w14:textId="02578CED" w:rsidR="00A33F4E" w:rsidRDefault="00A33F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3C60B2E" w14:textId="0FA7CE90" w:rsidR="00A33F4E" w:rsidRDefault="00A33F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3AC359E" w14:textId="7091B6ED" w:rsidR="00A33F4E" w:rsidRDefault="00A33F4E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1239BB5" w14:textId="4E129783" w:rsidR="00A33F4E" w:rsidRDefault="00A33F4E" w:rsidP="00A33F4E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73E9944" w14:textId="4D9CBFEE" w:rsidR="0047448B" w:rsidRDefault="0047448B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85D141A" w14:textId="7618A758" w:rsidR="0047448B" w:rsidRDefault="0047448B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51FEE00" w14:textId="71194EE0" w:rsidR="0047448B" w:rsidRDefault="0047448B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CB6F7BF" w14:textId="27FB32AB" w:rsidR="0047448B" w:rsidRDefault="0047448B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FB6E669" w14:textId="6EAB799B" w:rsidR="0047448B" w:rsidRDefault="00BC7274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E3B2672" wp14:editId="004A42EC">
            <wp:simplePos x="0" y="0"/>
            <wp:positionH relativeFrom="column">
              <wp:posOffset>-993091</wp:posOffset>
            </wp:positionH>
            <wp:positionV relativeFrom="paragraph">
              <wp:posOffset>218124</wp:posOffset>
            </wp:positionV>
            <wp:extent cx="4572000" cy="646276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17" cy="64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AFF9B" w14:textId="43652C37" w:rsidR="0047448B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F034E6" wp14:editId="24D5FC9E">
            <wp:simplePos x="0" y="0"/>
            <wp:positionH relativeFrom="column">
              <wp:posOffset>3106636</wp:posOffset>
            </wp:positionH>
            <wp:positionV relativeFrom="paragraph">
              <wp:posOffset>84992</wp:posOffset>
            </wp:positionV>
            <wp:extent cx="4049486" cy="5718532"/>
            <wp:effectExtent l="0" t="0" r="825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96" cy="572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0E57B" w14:textId="022E42D6" w:rsidR="0047448B" w:rsidRDefault="0047448B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5CC8005" w14:textId="7BE8F52C" w:rsidR="0047448B" w:rsidRDefault="0047448B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A30A9BF" w14:textId="37ECFE98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9EFF0F3" w14:textId="24FB6B0D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C46A438" w14:textId="1D16D1A9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F7607A8" w14:textId="3E10618B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57ADD1A" w14:textId="2580EC7D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DFD3A2B" w14:textId="56AD7DC1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8BE31CC" w14:textId="13895367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651464D" w14:textId="4702AE12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CDCC7EC" w14:textId="4CEE8B57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66463F1" w14:textId="045AFE81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1E24859" w14:textId="50FE3B9F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44232EE" w14:textId="3AA8AB14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3B7F734" w14:textId="73937708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B4A5288" w14:textId="6D4D2982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43E550A" w14:textId="2651415E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64579BC" w14:textId="025BD8D3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899BA9F" w14:textId="5C99206E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97E156B" w14:textId="75089491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53871B0" w14:textId="416E663F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3555BA6" w14:textId="3CA9C433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7D8AAA6" w14:textId="2E177F24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67563F0" w14:textId="7087E28C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80B186F" w14:textId="4CB532AA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E658384" w14:textId="77733E09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B1FCC5E" w14:textId="2DEFF79C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9FADDC2" w14:textId="581A3D42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1ACE865" w14:textId="720F138C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3B3C3AE" w14:textId="4266B0F2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89EF95F" w14:textId="05D199F7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50C544C" w14:textId="550AD0F5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AFF2FAE" w14:textId="4AD4F689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702B4D1" w14:textId="319CD1E4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83B9A1B" w14:textId="6193BC86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BB43BCA" w14:textId="4C66AFCA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A72B885" w14:textId="3E1D7B84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C184F72" w14:textId="1BAC8FC0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613693B" w14:textId="71B8C3EA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840CCC9" w14:textId="48FD20B2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1DC3929" w14:textId="6889B455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5D803F0" w14:textId="4B1BC69C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39F1FE6" w14:textId="0A976A23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DCF814D" w14:textId="4CA056D7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E30574A" w14:textId="5F917BE9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B4B852A" w14:textId="4B408F33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6C26395" w14:textId="6A730C9D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AB7D9CC" w14:textId="5A2B3D20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7D4E28B" w14:textId="4D03DA3E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7D85E02" w14:textId="329B3244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6E435BF" w14:textId="7BEE8818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8E80B44" w14:textId="4904DDA2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AB776F4" w14:textId="4B5B4615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79C6C7F" w14:textId="16FB07F3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76CB784" w14:textId="4048F724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A3DED54" w14:textId="44C693C5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11FC7C2" w14:textId="0B3F1321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DCD8E91" w14:textId="21E2FF4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C684640" w14:textId="675BB79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49F6B2F" w14:textId="32DFB48E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B1E7431" w14:textId="6A5C5603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35CA59A" w14:textId="4449F01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38C98F7" w14:textId="23D52A2D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3BFD025" w14:textId="30A10671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C80DF37" w14:textId="6700035D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68E0472" w14:textId="114D2DFB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8E9C23C" w14:textId="1ACD5FA6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3DB33B4" w14:textId="1B5B566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A0EC1B4" w14:textId="1B356A8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375DE25" wp14:editId="50FB0B45">
            <wp:simplePos x="0" y="0"/>
            <wp:positionH relativeFrom="column">
              <wp:posOffset>-862463</wp:posOffset>
            </wp:positionH>
            <wp:positionV relativeFrom="paragraph">
              <wp:posOffset>95292</wp:posOffset>
            </wp:positionV>
            <wp:extent cx="4491614" cy="6346459"/>
            <wp:effectExtent l="0" t="0" r="444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14" cy="634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11C6A" w14:textId="6B44716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68ABC37" wp14:editId="7C068991">
            <wp:simplePos x="0" y="0"/>
            <wp:positionH relativeFrom="column">
              <wp:posOffset>3136781</wp:posOffset>
            </wp:positionH>
            <wp:positionV relativeFrom="paragraph">
              <wp:posOffset>74944</wp:posOffset>
            </wp:positionV>
            <wp:extent cx="4029389" cy="5690150"/>
            <wp:effectExtent l="0" t="0" r="0" b="635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35" cy="56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C7D66" w14:textId="205FE400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5A7562A" w14:textId="7B16FC21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24E8F1C" w14:textId="0188A7BE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7EBEBE6" w14:textId="40C5C0B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D7F882B" w14:textId="2097C95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A13E1D9" w14:textId="67CC3A7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0EBD228" w14:textId="11EA03B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99DBD14" w14:textId="136B7F2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DFAFC87" w14:textId="40B68156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48CA638" w14:textId="12D1945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D350AA7" w14:textId="46E666D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004D69F" w14:textId="24AA5D4B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6C9BD52" w14:textId="7470B9AB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38FCEE2" w14:textId="5F006E05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E899F51" w14:textId="70B1B6A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CB9D2ED" w14:textId="2FDDC46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9C4C2CA" w14:textId="3C71A6A2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F127A3A" w14:textId="32E7FA0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870D603" w14:textId="6BCEEC4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C4B7306" w14:textId="7588AA8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7031F44" w14:textId="6DD330EB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A089092" w14:textId="159F0BC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193A9DD" w14:textId="68E82B3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DCEFC6E" w14:textId="78B6CFD0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84F662F" w14:textId="390FEA3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2995BAF" w14:textId="405F0D4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98D72A7" w14:textId="62742EEE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E395E7E" w14:textId="19EACF2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01AF585" w14:textId="0549D90B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D1839C8" w14:textId="256DB61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CEFD470" w14:textId="17B5DA7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68A6118" w14:textId="75BB9E1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9AD10C1" w14:textId="3F6896B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A6A4205" w14:textId="4973905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175EB64" w14:textId="53D4509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324950A" w14:textId="7C6F82A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EADF18B" w14:textId="3D45BC4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6EE20CF" w14:textId="586D8EC6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E0B1925" w14:textId="0AD08AC5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D685173" w14:textId="2609973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8FB35A8" w14:textId="3846409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A29343A" w14:textId="19C57E92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8957749" w14:textId="290E19F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D06E888" w14:textId="2D136E0B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D715E28" w14:textId="61360D4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1A85A72" w14:textId="62A2B8B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794C3CF" w14:textId="41289DB0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E363956" w14:textId="11426E43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C8CC7E6" w14:textId="7FDD87E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0B4E3AB" w14:textId="668EFD1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6908A2B" w14:textId="42113E2E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A8B4B25" w14:textId="3CCE9B8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D30DEF5" w14:textId="36E64C33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C060949" w14:textId="4E9EF74E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382579C" w14:textId="7A67C13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96BD74E" w14:textId="392FCF6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A35B827" w14:textId="79E6A06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FA4B9E2" w14:textId="0D7BCF92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1D6DDEB" w14:textId="0B0C5DF6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47D54D2" w14:textId="072BEDC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B4ED8DE" w14:textId="5AE29F1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2FE9C36" w14:textId="3CBB8F72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27ADB5D" w14:textId="3E3E352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38B20F8" w14:textId="3B7CB33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9F43F30" w14:textId="6A28F81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0C27A86" w14:textId="7FE33D4B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BB3658D" w14:textId="3C4B9D1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BD5CD5A" w14:textId="1433BB4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FA56F5D" w14:textId="3FC80ED1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02CDB49" wp14:editId="143B2B88">
            <wp:simplePos x="0" y="0"/>
            <wp:positionH relativeFrom="column">
              <wp:posOffset>3036298</wp:posOffset>
            </wp:positionH>
            <wp:positionV relativeFrom="paragraph">
              <wp:posOffset>-106003</wp:posOffset>
            </wp:positionV>
            <wp:extent cx="3808269" cy="5371082"/>
            <wp:effectExtent l="0" t="0" r="1905" b="127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19" cy="53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3A989F9" wp14:editId="5270F897">
            <wp:simplePos x="0" y="0"/>
            <wp:positionH relativeFrom="column">
              <wp:posOffset>-721785</wp:posOffset>
            </wp:positionH>
            <wp:positionV relativeFrom="paragraph">
              <wp:posOffset>95292</wp:posOffset>
            </wp:positionV>
            <wp:extent cx="4139398" cy="5834807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04" cy="5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1BA88" w14:textId="311942F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9FF221A" w14:textId="55CF9B3E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A331969" w14:textId="33FCF22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F7B19F4" w14:textId="009F692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E91C9E4" w14:textId="39FB300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46E8030" w14:textId="4E38B71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0D588CE" w14:textId="4AEE4CA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2FFB2C2" w14:textId="16797B45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D7AC1C9" w14:textId="79690CF0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E2259FC" w14:textId="16E2E9B2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A2C20A4" w14:textId="29ECF84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2FDF804" w14:textId="64206FB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B6ABD83" w14:textId="58F52900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032B9BE" w14:textId="450C9892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F45FE1F" w14:textId="0B32A00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0316822" w14:textId="7274C06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40650BE" w14:textId="01543F5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80F0743" w14:textId="1396453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6EA5D50" w14:textId="680A675E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22C642A" w14:textId="2C0B8DB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2480257" w14:textId="2F8E962E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C241CA2" w14:textId="606B35F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C02FB29" w14:textId="696A1BF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6C0159F" w14:textId="320A3966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D48C037" w14:textId="7B02E6B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95A6B3A" w14:textId="5CD05B12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042BAEC" w14:textId="5B09D376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3024D01" w14:textId="2A50F1D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E5B5E3C" w14:textId="123B116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F1805D1" w14:textId="57A41BD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DCDA75B" w14:textId="659A1F21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4A9235B" w14:textId="47BE4941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A0D0B5E" w14:textId="1179FD4D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FF738E2" w14:textId="1A4DFBA3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CBB6545" w14:textId="7C28E5B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801EC5B" w14:textId="4BAAE2AD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DE5BF57" w14:textId="570693A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8771D4B" w14:textId="0750BF50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DCD6D4F" w14:textId="7CE76F60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5A8A37E" w14:textId="41950F16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E709191" w14:textId="0F8D219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44EADB8" w14:textId="496B3C1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1ED2CCD" w14:textId="72DC8445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0CB3611" w14:textId="5EE5EC56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5A887FE" w14:textId="1D75F291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0E76F9A" w14:textId="59B1595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3BE0647" w14:textId="2C037BD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CB24A09" w14:textId="7ECF02D3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6AC4466" w14:textId="79C8DEA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A13D36A" w14:textId="55A25C7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0C1AAE7" w14:textId="30C634D0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EE4E1AF" w14:textId="6DB2D36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0653F03" w14:textId="472EFDE0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0CE6585" w14:textId="3919A42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7BBBB0C" w14:textId="68038264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9AE17A8" w14:textId="56CE865C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C055AB4" w14:textId="047578B8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9A4EFB4" w14:textId="378CA375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9679BE4" w14:textId="06D4523F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A63FB41" w14:textId="08AAA13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4F78217" w14:textId="76466E4A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7020718" w14:textId="73D6E115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585D9C5" w14:textId="4B0006D9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B139A15" w14:textId="1A0AFD02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299065A" w14:textId="33956F41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4E3F671" w14:textId="77777777" w:rsidR="00C276F5" w:rsidRDefault="00C276F5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BEA05DF" w14:textId="7BF00750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25576F5" w14:textId="77777777" w:rsidR="00914747" w:rsidRDefault="00914747" w:rsidP="00EA0BBB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DB8A26E" w14:textId="77777777" w:rsidR="006C06E1" w:rsidRDefault="006C06E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  <w:sectPr w:rsidR="006C06E1" w:rsidSect="006C06E1">
          <w:type w:val="continuous"/>
          <w:pgSz w:w="11906" w:h="16838"/>
          <w:pgMar w:top="284" w:right="566" w:bottom="1417" w:left="567" w:header="708" w:footer="0" w:gutter="0"/>
          <w:cols w:num="2" w:sep="1" w:space="709"/>
          <w:docGrid w:linePitch="360"/>
        </w:sectPr>
      </w:pPr>
    </w:p>
    <w:p w14:paraId="17F83D48" w14:textId="08F4963B" w:rsidR="00DB0E1C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786658B" wp14:editId="4594D7A1">
            <wp:simplePos x="0" y="0"/>
            <wp:positionH relativeFrom="column">
              <wp:posOffset>-841744</wp:posOffset>
            </wp:positionH>
            <wp:positionV relativeFrom="paragraph">
              <wp:posOffset>97693</wp:posOffset>
            </wp:positionV>
            <wp:extent cx="4622242" cy="6533787"/>
            <wp:effectExtent l="0" t="0" r="6985" b="63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42" cy="65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F4B7B" w14:textId="5BACA2F6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45917A5A" w14:textId="39611E99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84C3CDB" w14:textId="4CDF4B09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4B2F26F1" w14:textId="3FC832D0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743D40FE" w14:textId="18A1B4B6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4DCAA569" w14:textId="44FA3079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7F5FAF0A" w14:textId="48F3FCE8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4EF75DF8" w14:textId="02DCD7A7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6D49CC00" w14:textId="43240DE5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5935D857" w14:textId="01B96CC2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418DF836" w14:textId="7E781020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5F0F8AAB" w14:textId="7247A373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4156711B" w14:textId="2C3DFC3D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61028B6C" w14:textId="39AB9137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5EEC2CD" w14:textId="33B3E174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16DCF4B6" w14:textId="35A4AE3A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9BCC52F" w14:textId="29E554F2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5DF89C95" w14:textId="259BE3B6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687B7FF3" w14:textId="77777777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6976794B" w14:textId="011814A2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13DC2AED" w14:textId="00676FB0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1B346AA6" w14:textId="44EC2AE0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3335A54F" w14:textId="2C13A643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8DE14A9" w14:textId="4ACB5356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7548F011" w14:textId="0A2EB69D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3D205105" w14:textId="1BD0F832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3ACE65AA" w14:textId="1B1EF9E2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E6525C0" w14:textId="5965F7A3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37DA0D98" w14:textId="434850D7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48523307" w14:textId="147C751A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5A52CF5" w14:textId="2CBA638F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58A3367" w14:textId="21E2B0B7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10A21C19" w14:textId="361CA6BA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434F787" w14:textId="7F08B43B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0BF73280" w14:textId="2558FDBE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p w14:paraId="620B2010" w14:textId="5FD9EEEF" w:rsidR="001F1E01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  <w:bookmarkStart w:id="0" w:name="_GoBack"/>
      <w:bookmarkEnd w:id="0"/>
    </w:p>
    <w:p w14:paraId="46B040F5" w14:textId="72B8D3B0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79DFB3A" w14:textId="59E88337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47FEC48C" w14:textId="13C71A76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84ECE0C" w14:textId="62439081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50B7F27" w14:textId="3519D04A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A58678C" w14:textId="6C893654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6F637DD" w14:textId="0ECA032A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6E8089E" w14:textId="0B3B06B2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727C94A8" w14:textId="305FE180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95AB7B3" w14:textId="584643D0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AA47116" w14:textId="31930966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0DC4E91" w14:textId="4EBEF993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F7961A2" w14:textId="18D5E8F0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6155F9A1" w14:textId="3A568967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4E20E2F" w14:textId="0F46EBC8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ED00ECE" w14:textId="7ED4C2AF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33DA936" w14:textId="2F915D5A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6B70C46" w14:textId="3D6B269D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52B53D09" w14:textId="0DF3609C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CCDE815" w14:textId="124D5C4D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CDAB450" w14:textId="2D443FB3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E4C7950" w14:textId="46D6D03F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9FFE717" w14:textId="29512DE8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A5ADAE0" w14:textId="5521866F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022F2AC4" w14:textId="66885DE5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886F8FB" w14:textId="0D0A770D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585D43C" w14:textId="5A2BE992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1AC75D5" w14:textId="30314685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D6B237F" w14:textId="423DAE68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3589B94" w14:textId="095567C4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X</w:t>
      </w:r>
    </w:p>
    <w:p w14:paraId="364DF786" w14:textId="681DAF10" w:rsidR="001F1E01" w:rsidRDefault="001F1E01" w:rsidP="001F1E01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C023FED" w14:textId="77777777" w:rsidR="001F1E01" w:rsidRPr="00744354" w:rsidRDefault="001F1E01" w:rsidP="00DB0E1C">
      <w:pPr>
        <w:pStyle w:val="Corpodetexto"/>
        <w:spacing w:line="360" w:lineRule="auto"/>
        <w:rPr>
          <w:rFonts w:ascii="Arial" w:hAnsi="Arial" w:cs="Arial"/>
          <w:b/>
          <w:bCs/>
          <w:sz w:val="16"/>
          <w:szCs w:val="16"/>
        </w:rPr>
      </w:pPr>
    </w:p>
    <w:sectPr w:rsidR="001F1E01" w:rsidRPr="00744354" w:rsidSect="001F1E01">
      <w:type w:val="continuous"/>
      <w:pgSz w:w="11906" w:h="16838"/>
      <w:pgMar w:top="284" w:right="566" w:bottom="1417" w:left="567" w:header="708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58233" w14:textId="77777777" w:rsidR="00CD75E2" w:rsidRDefault="00CD75E2" w:rsidP="00567B69">
      <w:r>
        <w:separator/>
      </w:r>
    </w:p>
  </w:endnote>
  <w:endnote w:type="continuationSeparator" w:id="0">
    <w:p w14:paraId="7AA0C0CC" w14:textId="77777777" w:rsidR="00CD75E2" w:rsidRDefault="00CD75E2" w:rsidP="00567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89628"/>
      <w:docPartObj>
        <w:docPartGallery w:val="Page Numbers (Bottom of Page)"/>
        <w:docPartUnique/>
      </w:docPartObj>
    </w:sdtPr>
    <w:sdtEndPr/>
    <w:sdtContent>
      <w:p w14:paraId="1B482E05" w14:textId="77777777" w:rsidR="002713F0" w:rsidRPr="00AB3BF9" w:rsidRDefault="002713F0" w:rsidP="00D84FA6">
        <w:pPr>
          <w:jc w:val="center"/>
          <w:rPr>
            <w:b/>
            <w:color w:val="0000FF"/>
            <w:sz w:val="18"/>
            <w:szCs w:val="18"/>
          </w:rPr>
        </w:pPr>
        <w:r w:rsidRPr="00AB3BF9">
          <w:rPr>
            <w:b/>
            <w:color w:val="0000FF"/>
            <w:sz w:val="18"/>
            <w:szCs w:val="18"/>
          </w:rPr>
          <w:t>PREFEITURA MUNICIPAL DE PUXINANÃ-PB</w:t>
        </w:r>
      </w:p>
      <w:p w14:paraId="3B1A2FA9" w14:textId="77777777" w:rsidR="002713F0" w:rsidRDefault="002713F0" w:rsidP="00AB3BF9">
        <w:pPr>
          <w:jc w:val="center"/>
          <w:rPr>
            <w:color w:val="0000FF"/>
            <w:sz w:val="18"/>
            <w:szCs w:val="18"/>
          </w:rPr>
        </w:pPr>
        <w:r>
          <w:rPr>
            <w:color w:val="0000FF"/>
            <w:sz w:val="18"/>
            <w:szCs w:val="18"/>
          </w:rPr>
          <w:t xml:space="preserve"> CNPJ: 09.001.744/0001-03 - </w:t>
        </w:r>
        <w:r w:rsidRPr="00AB3BF9">
          <w:rPr>
            <w:color w:val="0000FF"/>
            <w:sz w:val="18"/>
            <w:szCs w:val="18"/>
          </w:rPr>
          <w:t>Av. 28 de Janeiro, 20 – Centro – Puxinanã-PB – CEP 58.115-000</w:t>
        </w:r>
      </w:p>
      <w:p w14:paraId="76A348EC" w14:textId="77777777" w:rsidR="002713F0" w:rsidRDefault="002713F0" w:rsidP="00AB3BF9">
        <w:pPr>
          <w:jc w:val="center"/>
          <w:rPr>
            <w:color w:val="0000FF"/>
            <w:sz w:val="18"/>
            <w:szCs w:val="18"/>
          </w:rPr>
        </w:pPr>
      </w:p>
      <w:p w14:paraId="71318077" w14:textId="77777777" w:rsidR="002713F0" w:rsidRPr="00AB3BF9" w:rsidRDefault="002713F0" w:rsidP="00AB3BF9">
        <w:pPr>
          <w:jc w:val="center"/>
          <w:rPr>
            <w:color w:val="0000FF"/>
            <w:sz w:val="18"/>
            <w:szCs w:val="18"/>
          </w:rPr>
        </w:pPr>
      </w:p>
      <w:p w14:paraId="131A4374" w14:textId="77777777" w:rsidR="002713F0" w:rsidRDefault="002713F0" w:rsidP="00AB3BF9">
        <w:pPr>
          <w:jc w:val="center"/>
        </w:pPr>
        <w:r>
          <w:rPr>
            <w:b/>
            <w:color w:val="0000FF"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</w:t>
        </w:r>
        <w:r>
          <w:t xml:space="preserve">Página </w:t>
        </w:r>
        <w:r w:rsidR="002855F6">
          <w:fldChar w:fldCharType="begin"/>
        </w:r>
        <w:r w:rsidR="002855F6">
          <w:instrText xml:space="preserve"> PAGE   \* MERGEFORMAT </w:instrText>
        </w:r>
        <w:r w:rsidR="002855F6">
          <w:fldChar w:fldCharType="separate"/>
        </w:r>
        <w:r w:rsidR="00D24E88">
          <w:rPr>
            <w:noProof/>
          </w:rPr>
          <w:t>4</w:t>
        </w:r>
        <w:r w:rsidR="002855F6">
          <w:rPr>
            <w:noProof/>
          </w:rPr>
          <w:fldChar w:fldCharType="end"/>
        </w:r>
      </w:p>
    </w:sdtContent>
  </w:sdt>
  <w:p w14:paraId="719A741B" w14:textId="77777777" w:rsidR="002713F0" w:rsidRPr="001B0180" w:rsidRDefault="002713F0" w:rsidP="00567B69">
    <w:pPr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7C1CB7" w14:textId="77777777" w:rsidR="00CD75E2" w:rsidRDefault="00CD75E2" w:rsidP="00567B69">
      <w:r>
        <w:separator/>
      </w:r>
    </w:p>
  </w:footnote>
  <w:footnote w:type="continuationSeparator" w:id="0">
    <w:p w14:paraId="742891E0" w14:textId="77777777" w:rsidR="00CD75E2" w:rsidRDefault="00CD75E2" w:rsidP="00567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85851" w14:textId="77777777" w:rsidR="002713F0" w:rsidRDefault="002713F0">
    <w:pPr>
      <w:pStyle w:val="Cabealho"/>
    </w:pPr>
  </w:p>
  <w:p w14:paraId="2330F8DD" w14:textId="77777777" w:rsidR="002713F0" w:rsidRDefault="002713F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7D825" w14:textId="77777777" w:rsidR="002713F0" w:rsidRDefault="002713F0">
    <w:pPr>
      <w:pStyle w:val="Cabealho"/>
    </w:pPr>
  </w:p>
  <w:tbl>
    <w:tblPr>
      <w:tblW w:w="10297" w:type="dxa"/>
      <w:jc w:val="center"/>
      <w:tblBorders>
        <w:top w:val="single" w:sz="4" w:space="0" w:color="0000FF"/>
        <w:left w:val="single" w:sz="4" w:space="0" w:color="0000FF"/>
        <w:bottom w:val="single" w:sz="4" w:space="0" w:color="0000FF"/>
        <w:right w:val="single" w:sz="4" w:space="0" w:color="0000FF"/>
        <w:insideH w:val="single" w:sz="4" w:space="0" w:color="0000FF"/>
        <w:insideV w:val="single" w:sz="4" w:space="0" w:color="0000FF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297"/>
    </w:tblGrid>
    <w:tr w:rsidR="002713F0" w:rsidRPr="00272C84" w14:paraId="273B825F" w14:textId="77777777" w:rsidTr="00CC3091">
      <w:trPr>
        <w:jc w:val="center"/>
      </w:trPr>
      <w:tc>
        <w:tcPr>
          <w:tcW w:w="10297" w:type="dxa"/>
          <w:shd w:val="clear" w:color="auto" w:fill="DBE5F1" w:themeFill="accent1" w:themeFillTint="33"/>
        </w:tcPr>
        <w:p w14:paraId="6B1BDEB4" w14:textId="51919E48" w:rsidR="002713F0" w:rsidRPr="0021064F" w:rsidRDefault="002713F0" w:rsidP="007974C0">
          <w:pPr>
            <w:pStyle w:val="Ttulo1"/>
            <w:ind w:left="-70" w:firstLine="70"/>
            <w:rPr>
              <w:color w:val="0000FF"/>
              <w:szCs w:val="22"/>
            </w:rPr>
          </w:pPr>
          <w:r w:rsidRPr="001B3EA2">
            <w:rPr>
              <w:b w:val="0"/>
              <w:color w:val="0000FF"/>
              <w:szCs w:val="22"/>
            </w:rPr>
            <w:t xml:space="preserve">ANO </w:t>
          </w:r>
          <w:r w:rsidR="00BC7274" w:rsidRPr="00914747">
            <w:rPr>
              <w:b w:val="0"/>
              <w:color w:val="0000FF"/>
              <w:szCs w:val="22"/>
            </w:rPr>
            <w:t>MMXXII</w:t>
          </w:r>
          <w:r w:rsidR="00BC7274" w:rsidRPr="00227952">
            <w:rPr>
              <w:b w:val="0"/>
              <w:color w:val="0000FF"/>
              <w:szCs w:val="22"/>
            </w:rPr>
            <w:t xml:space="preserve">  </w:t>
          </w:r>
          <w:r w:rsidR="00BC7274">
            <w:rPr>
              <w:color w:val="0000FF"/>
              <w:szCs w:val="22"/>
            </w:rPr>
            <w:t xml:space="preserve"> </w:t>
          </w:r>
          <w:r w:rsidRPr="001B3EA2">
            <w:rPr>
              <w:b w:val="0"/>
              <w:color w:val="0000FF"/>
              <w:szCs w:val="22"/>
            </w:rPr>
            <w:t xml:space="preserve">    PUXINANÃ – PARAÍBA</w:t>
          </w:r>
          <w:r>
            <w:rPr>
              <w:color w:val="0000FF"/>
              <w:szCs w:val="22"/>
            </w:rPr>
            <w:t xml:space="preserve">     </w:t>
          </w:r>
          <w:r w:rsidRPr="00563AA2">
            <w:rPr>
              <w:b w:val="0"/>
              <w:color w:val="0000FF"/>
              <w:szCs w:val="22"/>
            </w:rPr>
            <w:t xml:space="preserve">   </w:t>
          </w:r>
          <w:r w:rsidR="002E32C9">
            <w:rPr>
              <w:b w:val="0"/>
              <w:color w:val="0000FF"/>
              <w:szCs w:val="22"/>
            </w:rPr>
            <w:t xml:space="preserve">         </w:t>
          </w:r>
          <w:r>
            <w:rPr>
              <w:b w:val="0"/>
              <w:color w:val="0000FF"/>
              <w:szCs w:val="22"/>
            </w:rPr>
            <w:t xml:space="preserve"> </w:t>
          </w:r>
          <w:r w:rsidRPr="006E4EF9">
            <w:rPr>
              <w:b w:val="0"/>
              <w:color w:val="0000FF"/>
              <w:sz w:val="24"/>
              <w:szCs w:val="24"/>
            </w:rPr>
            <w:t>EDIÇÃO</w:t>
          </w:r>
          <w:r w:rsidR="002F56E8">
            <w:rPr>
              <w:color w:val="0000FF"/>
              <w:sz w:val="24"/>
              <w:szCs w:val="24"/>
            </w:rPr>
            <w:t xml:space="preserve"> </w:t>
          </w:r>
          <w:r w:rsidR="008608CA">
            <w:rPr>
              <w:color w:val="0000FF"/>
              <w:sz w:val="24"/>
              <w:szCs w:val="24"/>
            </w:rPr>
            <w:t xml:space="preserve">EXTRA </w:t>
          </w:r>
          <w:r w:rsidR="000E0759">
            <w:rPr>
              <w:color w:val="0000FF"/>
              <w:sz w:val="24"/>
              <w:szCs w:val="24"/>
            </w:rPr>
            <w:t>MARÇO</w:t>
          </w:r>
          <w:r w:rsidRPr="006E4EF9">
            <w:rPr>
              <w:color w:val="0000FF"/>
              <w:sz w:val="24"/>
              <w:szCs w:val="24"/>
            </w:rPr>
            <w:t>/20</w:t>
          </w:r>
          <w:r w:rsidR="001610A2">
            <w:rPr>
              <w:color w:val="0000FF"/>
              <w:sz w:val="24"/>
              <w:szCs w:val="24"/>
            </w:rPr>
            <w:t>2</w:t>
          </w:r>
          <w:r w:rsidR="00BC7274">
            <w:rPr>
              <w:color w:val="0000FF"/>
              <w:sz w:val="24"/>
              <w:szCs w:val="24"/>
            </w:rPr>
            <w:t>2</w:t>
          </w:r>
          <w:r w:rsidRPr="00563AA2">
            <w:rPr>
              <w:color w:val="0000FF"/>
              <w:szCs w:val="22"/>
            </w:rPr>
            <w:t xml:space="preserve">  </w:t>
          </w:r>
          <w:r w:rsidR="00F30F31">
            <w:rPr>
              <w:color w:val="0000FF"/>
              <w:szCs w:val="22"/>
            </w:rPr>
            <w:t xml:space="preserve">  </w:t>
          </w:r>
          <w:r w:rsidR="002C64CE">
            <w:rPr>
              <w:color w:val="0000FF"/>
              <w:szCs w:val="22"/>
            </w:rPr>
            <w:t xml:space="preserve"> </w:t>
          </w:r>
          <w:r w:rsidR="000E0759">
            <w:rPr>
              <w:color w:val="0000FF"/>
              <w:szCs w:val="22"/>
            </w:rPr>
            <w:t xml:space="preserve">        </w:t>
          </w:r>
          <w:r w:rsidR="002E32C9">
            <w:rPr>
              <w:color w:val="0000FF"/>
              <w:szCs w:val="22"/>
            </w:rPr>
            <w:t xml:space="preserve">  </w:t>
          </w:r>
          <w:r w:rsidR="002C64CE">
            <w:rPr>
              <w:color w:val="0000FF"/>
              <w:szCs w:val="22"/>
            </w:rPr>
            <w:t xml:space="preserve">    </w:t>
          </w:r>
          <w:r w:rsidRPr="006E4EF9">
            <w:rPr>
              <w:color w:val="0000FF"/>
              <w:sz w:val="24"/>
              <w:szCs w:val="24"/>
            </w:rPr>
            <w:t xml:space="preserve">Nº. </w:t>
          </w:r>
          <w:r w:rsidR="00BC7274">
            <w:rPr>
              <w:color w:val="0000FF"/>
              <w:sz w:val="24"/>
              <w:szCs w:val="24"/>
            </w:rPr>
            <w:t>05</w:t>
          </w:r>
        </w:p>
      </w:tc>
    </w:tr>
  </w:tbl>
  <w:p w14:paraId="31054E67" w14:textId="77777777" w:rsidR="002713F0" w:rsidRDefault="002713F0" w:rsidP="005454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C2EAD"/>
    <w:multiLevelType w:val="hybridMultilevel"/>
    <w:tmpl w:val="89E6C8C6"/>
    <w:lvl w:ilvl="0" w:tplc="A8822C52">
      <w:start w:val="4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5546DF"/>
    <w:multiLevelType w:val="hybridMultilevel"/>
    <w:tmpl w:val="A4CEFA74"/>
    <w:lvl w:ilvl="0" w:tplc="C598E890">
      <w:start w:val="1"/>
      <w:numFmt w:val="lowerLetter"/>
      <w:lvlText w:val="%1)"/>
      <w:lvlJc w:val="left"/>
      <w:pPr>
        <w:tabs>
          <w:tab w:val="num" w:pos="1774"/>
        </w:tabs>
        <w:ind w:left="1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4"/>
        </w:tabs>
        <w:ind w:left="249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4"/>
        </w:tabs>
        <w:ind w:left="321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4"/>
        </w:tabs>
        <w:ind w:left="393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4"/>
        </w:tabs>
        <w:ind w:left="465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4"/>
        </w:tabs>
        <w:ind w:left="537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4"/>
        </w:tabs>
        <w:ind w:left="609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4"/>
        </w:tabs>
        <w:ind w:left="681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4"/>
        </w:tabs>
        <w:ind w:left="7534" w:hanging="180"/>
      </w:pPr>
    </w:lvl>
  </w:abstractNum>
  <w:abstractNum w:abstractNumId="2" w15:restartNumberingAfterBreak="0">
    <w:nsid w:val="0EDF3616"/>
    <w:multiLevelType w:val="hybridMultilevel"/>
    <w:tmpl w:val="327072C0"/>
    <w:lvl w:ilvl="0" w:tplc="0416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" w15:restartNumberingAfterBreak="0">
    <w:nsid w:val="112621B1"/>
    <w:multiLevelType w:val="hybridMultilevel"/>
    <w:tmpl w:val="79CA99CA"/>
    <w:lvl w:ilvl="0" w:tplc="0416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4" w15:restartNumberingAfterBreak="0">
    <w:nsid w:val="17623ED3"/>
    <w:multiLevelType w:val="hybridMultilevel"/>
    <w:tmpl w:val="8542DC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F31A1"/>
    <w:multiLevelType w:val="hybridMultilevel"/>
    <w:tmpl w:val="6C44EDD4"/>
    <w:lvl w:ilvl="0" w:tplc="A2A2A7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A94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1A68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454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01BB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A01D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E2EC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AE16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7A16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61125"/>
    <w:multiLevelType w:val="hybridMultilevel"/>
    <w:tmpl w:val="4E6E343C"/>
    <w:lvl w:ilvl="0" w:tplc="50D0B4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9BACB76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38C6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68E1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AA61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AC73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9684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825D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B0A4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261C7"/>
    <w:multiLevelType w:val="hybridMultilevel"/>
    <w:tmpl w:val="A4EA3A3A"/>
    <w:lvl w:ilvl="0" w:tplc="1DC8EB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DA0A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E83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8025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8A67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225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062A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AAE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E418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769E3"/>
    <w:multiLevelType w:val="hybridMultilevel"/>
    <w:tmpl w:val="1300339C"/>
    <w:lvl w:ilvl="0" w:tplc="598CD68E">
      <w:start w:val="1"/>
      <w:numFmt w:val="upperRoman"/>
      <w:lvlText w:val="%1"/>
      <w:lvlJc w:val="left"/>
      <w:pPr>
        <w:ind w:left="269" w:hanging="13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BED6BAC4">
      <w:numFmt w:val="bullet"/>
      <w:lvlText w:val=""/>
      <w:lvlJc w:val="left"/>
      <w:pPr>
        <w:ind w:left="139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DF45CC4">
      <w:numFmt w:val="bullet"/>
      <w:lvlText w:val="•"/>
      <w:lvlJc w:val="left"/>
      <w:pPr>
        <w:ind w:left="1207" w:hanging="360"/>
      </w:pPr>
      <w:rPr>
        <w:rFonts w:hint="default"/>
        <w:lang w:val="pt-PT" w:eastAsia="en-US" w:bidi="ar-SA"/>
      </w:rPr>
    </w:lvl>
    <w:lvl w:ilvl="3" w:tplc="4B0684F8">
      <w:numFmt w:val="bullet"/>
      <w:lvlText w:val="•"/>
      <w:lvlJc w:val="left"/>
      <w:pPr>
        <w:ind w:left="2154" w:hanging="360"/>
      </w:pPr>
      <w:rPr>
        <w:rFonts w:hint="default"/>
        <w:lang w:val="pt-PT" w:eastAsia="en-US" w:bidi="ar-SA"/>
      </w:rPr>
    </w:lvl>
    <w:lvl w:ilvl="4" w:tplc="B88C8AF0">
      <w:numFmt w:val="bullet"/>
      <w:lvlText w:val="•"/>
      <w:lvlJc w:val="left"/>
      <w:pPr>
        <w:ind w:left="3101" w:hanging="360"/>
      </w:pPr>
      <w:rPr>
        <w:rFonts w:hint="default"/>
        <w:lang w:val="pt-PT" w:eastAsia="en-US" w:bidi="ar-SA"/>
      </w:rPr>
    </w:lvl>
    <w:lvl w:ilvl="5" w:tplc="A7D2B84C">
      <w:numFmt w:val="bullet"/>
      <w:lvlText w:val="•"/>
      <w:lvlJc w:val="left"/>
      <w:pPr>
        <w:ind w:left="4048" w:hanging="360"/>
      </w:pPr>
      <w:rPr>
        <w:rFonts w:hint="default"/>
        <w:lang w:val="pt-PT" w:eastAsia="en-US" w:bidi="ar-SA"/>
      </w:rPr>
    </w:lvl>
    <w:lvl w:ilvl="6" w:tplc="C7EE7ABE">
      <w:numFmt w:val="bullet"/>
      <w:lvlText w:val="•"/>
      <w:lvlJc w:val="left"/>
      <w:pPr>
        <w:ind w:left="4995" w:hanging="360"/>
      </w:pPr>
      <w:rPr>
        <w:rFonts w:hint="default"/>
        <w:lang w:val="pt-PT" w:eastAsia="en-US" w:bidi="ar-SA"/>
      </w:rPr>
    </w:lvl>
    <w:lvl w:ilvl="7" w:tplc="5738928A">
      <w:numFmt w:val="bullet"/>
      <w:lvlText w:val="•"/>
      <w:lvlJc w:val="left"/>
      <w:pPr>
        <w:ind w:left="5942" w:hanging="360"/>
      </w:pPr>
      <w:rPr>
        <w:rFonts w:hint="default"/>
        <w:lang w:val="pt-PT" w:eastAsia="en-US" w:bidi="ar-SA"/>
      </w:rPr>
    </w:lvl>
    <w:lvl w:ilvl="8" w:tplc="48649D84"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3A341896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31704F5"/>
    <w:multiLevelType w:val="hybridMultilevel"/>
    <w:tmpl w:val="D3DACDB8"/>
    <w:lvl w:ilvl="0" w:tplc="8D988A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9273F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D8C6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AA1B8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00C7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AC17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D4A4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CA84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D2C1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86F0B"/>
    <w:multiLevelType w:val="hybridMultilevel"/>
    <w:tmpl w:val="CD387A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A5598"/>
    <w:multiLevelType w:val="hybridMultilevel"/>
    <w:tmpl w:val="C33685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86BF1"/>
    <w:multiLevelType w:val="hybridMultilevel"/>
    <w:tmpl w:val="5C28D46E"/>
    <w:lvl w:ilvl="0" w:tplc="249496C4">
      <w:start w:val="1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4" w15:restartNumberingAfterBreak="0">
    <w:nsid w:val="634D56A6"/>
    <w:multiLevelType w:val="hybridMultilevel"/>
    <w:tmpl w:val="DF461148"/>
    <w:lvl w:ilvl="0" w:tplc="54CC9D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C031E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0C9A3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1AB4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02FF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A80A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5AC9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40C3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FE164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A4419"/>
    <w:multiLevelType w:val="hybridMultilevel"/>
    <w:tmpl w:val="F34AE274"/>
    <w:lvl w:ilvl="0" w:tplc="F8686C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BE072D"/>
    <w:multiLevelType w:val="hybridMultilevel"/>
    <w:tmpl w:val="2CA66C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3563A5"/>
    <w:multiLevelType w:val="hybridMultilevel"/>
    <w:tmpl w:val="0BA2AA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47DDD"/>
    <w:multiLevelType w:val="hybridMultilevel"/>
    <w:tmpl w:val="9D9CEE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A807EE"/>
    <w:multiLevelType w:val="hybridMultilevel"/>
    <w:tmpl w:val="A61E6FC4"/>
    <w:lvl w:ilvl="0" w:tplc="35462A32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20" w15:restartNumberingAfterBreak="0">
    <w:nsid w:val="6C584104"/>
    <w:multiLevelType w:val="hybridMultilevel"/>
    <w:tmpl w:val="06B24BB2"/>
    <w:lvl w:ilvl="0" w:tplc="3B9C63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7613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E22F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5EF6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A78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CA1A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78E9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0644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5AA2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"/>
  </w:num>
  <w:num w:numId="4">
    <w:abstractNumId w:val="0"/>
  </w:num>
  <w:num w:numId="5">
    <w:abstractNumId w:val="15"/>
  </w:num>
  <w:num w:numId="6">
    <w:abstractNumId w:val="12"/>
  </w:num>
  <w:num w:numId="7">
    <w:abstractNumId w:val="11"/>
  </w:num>
  <w:num w:numId="8">
    <w:abstractNumId w:val="9"/>
  </w:num>
  <w:num w:numId="9">
    <w:abstractNumId w:val="18"/>
  </w:num>
  <w:num w:numId="10">
    <w:abstractNumId w:val="6"/>
  </w:num>
  <w:num w:numId="11">
    <w:abstractNumId w:val="5"/>
  </w:num>
  <w:num w:numId="12">
    <w:abstractNumId w:val="7"/>
  </w:num>
  <w:num w:numId="13">
    <w:abstractNumId w:val="10"/>
  </w:num>
  <w:num w:numId="14">
    <w:abstractNumId w:val="20"/>
  </w:num>
  <w:num w:numId="15">
    <w:abstractNumId w:val="14"/>
  </w:num>
  <w:num w:numId="16">
    <w:abstractNumId w:val="17"/>
  </w:num>
  <w:num w:numId="17">
    <w:abstractNumId w:val="2"/>
  </w:num>
  <w:num w:numId="18">
    <w:abstractNumId w:val="3"/>
  </w:num>
  <w:num w:numId="19">
    <w:abstractNumId w:val="16"/>
  </w:num>
  <w:num w:numId="20">
    <w:abstractNumId w:val="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511"/>
    <w:rsid w:val="0000126C"/>
    <w:rsid w:val="00002681"/>
    <w:rsid w:val="00004AC0"/>
    <w:rsid w:val="00011F51"/>
    <w:rsid w:val="000134DD"/>
    <w:rsid w:val="000157BF"/>
    <w:rsid w:val="00015E8F"/>
    <w:rsid w:val="00017B2C"/>
    <w:rsid w:val="0002328B"/>
    <w:rsid w:val="000234F4"/>
    <w:rsid w:val="00026B50"/>
    <w:rsid w:val="00026F45"/>
    <w:rsid w:val="000308FB"/>
    <w:rsid w:val="000313E2"/>
    <w:rsid w:val="00032822"/>
    <w:rsid w:val="000354F1"/>
    <w:rsid w:val="00036E1B"/>
    <w:rsid w:val="00037027"/>
    <w:rsid w:val="000411D9"/>
    <w:rsid w:val="00043E4F"/>
    <w:rsid w:val="0004544B"/>
    <w:rsid w:val="00046D5D"/>
    <w:rsid w:val="0005019E"/>
    <w:rsid w:val="000516E8"/>
    <w:rsid w:val="00051BBC"/>
    <w:rsid w:val="000524CF"/>
    <w:rsid w:val="000549E1"/>
    <w:rsid w:val="0005619D"/>
    <w:rsid w:val="00061FD1"/>
    <w:rsid w:val="0006252B"/>
    <w:rsid w:val="00062F22"/>
    <w:rsid w:val="00063D53"/>
    <w:rsid w:val="00065D8F"/>
    <w:rsid w:val="0006762B"/>
    <w:rsid w:val="00072612"/>
    <w:rsid w:val="000748DB"/>
    <w:rsid w:val="0007649B"/>
    <w:rsid w:val="00077182"/>
    <w:rsid w:val="00077270"/>
    <w:rsid w:val="00077BD0"/>
    <w:rsid w:val="0008460A"/>
    <w:rsid w:val="00085FD7"/>
    <w:rsid w:val="000A10EF"/>
    <w:rsid w:val="000A5E61"/>
    <w:rsid w:val="000A5EF2"/>
    <w:rsid w:val="000A77D8"/>
    <w:rsid w:val="000A7E80"/>
    <w:rsid w:val="000B1D2F"/>
    <w:rsid w:val="000C2E37"/>
    <w:rsid w:val="000C35C0"/>
    <w:rsid w:val="000D7E9A"/>
    <w:rsid w:val="000E0759"/>
    <w:rsid w:val="000E1E34"/>
    <w:rsid w:val="000E1E85"/>
    <w:rsid w:val="000E719D"/>
    <w:rsid w:val="000E7F03"/>
    <w:rsid w:val="001000C4"/>
    <w:rsid w:val="00101350"/>
    <w:rsid w:val="001140CA"/>
    <w:rsid w:val="00114CBD"/>
    <w:rsid w:val="00115457"/>
    <w:rsid w:val="00115D94"/>
    <w:rsid w:val="001168CC"/>
    <w:rsid w:val="0011710A"/>
    <w:rsid w:val="00120882"/>
    <w:rsid w:val="00120A1C"/>
    <w:rsid w:val="00120C5E"/>
    <w:rsid w:val="00121AF7"/>
    <w:rsid w:val="0012547D"/>
    <w:rsid w:val="00127D4C"/>
    <w:rsid w:val="00127EB6"/>
    <w:rsid w:val="001337A6"/>
    <w:rsid w:val="00134A34"/>
    <w:rsid w:val="001351BA"/>
    <w:rsid w:val="00135E73"/>
    <w:rsid w:val="00136DA9"/>
    <w:rsid w:val="00140919"/>
    <w:rsid w:val="001473F5"/>
    <w:rsid w:val="0014765C"/>
    <w:rsid w:val="00154477"/>
    <w:rsid w:val="00156F33"/>
    <w:rsid w:val="00160C27"/>
    <w:rsid w:val="001610A2"/>
    <w:rsid w:val="00164B1F"/>
    <w:rsid w:val="00165DBA"/>
    <w:rsid w:val="00166F9E"/>
    <w:rsid w:val="001701EA"/>
    <w:rsid w:val="00170786"/>
    <w:rsid w:val="00171295"/>
    <w:rsid w:val="00174915"/>
    <w:rsid w:val="00174A97"/>
    <w:rsid w:val="00175785"/>
    <w:rsid w:val="00176A2E"/>
    <w:rsid w:val="00177A1F"/>
    <w:rsid w:val="00180BAD"/>
    <w:rsid w:val="001828B1"/>
    <w:rsid w:val="001839F1"/>
    <w:rsid w:val="001871D1"/>
    <w:rsid w:val="001873EB"/>
    <w:rsid w:val="0019315C"/>
    <w:rsid w:val="001A1BBE"/>
    <w:rsid w:val="001A46C4"/>
    <w:rsid w:val="001A5601"/>
    <w:rsid w:val="001A58CE"/>
    <w:rsid w:val="001B12B8"/>
    <w:rsid w:val="001B1A5E"/>
    <w:rsid w:val="001B3EA2"/>
    <w:rsid w:val="001B41B1"/>
    <w:rsid w:val="001B50B3"/>
    <w:rsid w:val="001B5F34"/>
    <w:rsid w:val="001B601C"/>
    <w:rsid w:val="001B6E0B"/>
    <w:rsid w:val="001B7E99"/>
    <w:rsid w:val="001C115C"/>
    <w:rsid w:val="001C38EB"/>
    <w:rsid w:val="001D37A4"/>
    <w:rsid w:val="001D4E2D"/>
    <w:rsid w:val="001D6746"/>
    <w:rsid w:val="001F1E01"/>
    <w:rsid w:val="001F233D"/>
    <w:rsid w:val="001F37C5"/>
    <w:rsid w:val="001F767E"/>
    <w:rsid w:val="00200B9A"/>
    <w:rsid w:val="00202098"/>
    <w:rsid w:val="00203DB4"/>
    <w:rsid w:val="0020472A"/>
    <w:rsid w:val="0021064F"/>
    <w:rsid w:val="00212E04"/>
    <w:rsid w:val="00214073"/>
    <w:rsid w:val="0021672E"/>
    <w:rsid w:val="00216B7F"/>
    <w:rsid w:val="00216FF7"/>
    <w:rsid w:val="00217237"/>
    <w:rsid w:val="002177BA"/>
    <w:rsid w:val="00221201"/>
    <w:rsid w:val="0022410E"/>
    <w:rsid w:val="00224757"/>
    <w:rsid w:val="00227952"/>
    <w:rsid w:val="002376D8"/>
    <w:rsid w:val="002407EF"/>
    <w:rsid w:val="002417C2"/>
    <w:rsid w:val="002423BB"/>
    <w:rsid w:val="00243449"/>
    <w:rsid w:val="00243ED4"/>
    <w:rsid w:val="00244528"/>
    <w:rsid w:val="00244FD5"/>
    <w:rsid w:val="002476CB"/>
    <w:rsid w:val="00250AF6"/>
    <w:rsid w:val="00251DEA"/>
    <w:rsid w:val="00255A54"/>
    <w:rsid w:val="002561AB"/>
    <w:rsid w:val="00256303"/>
    <w:rsid w:val="00262341"/>
    <w:rsid w:val="0026268E"/>
    <w:rsid w:val="00262B4A"/>
    <w:rsid w:val="00262C5C"/>
    <w:rsid w:val="0026320F"/>
    <w:rsid w:val="00263BB5"/>
    <w:rsid w:val="00266A86"/>
    <w:rsid w:val="00267A72"/>
    <w:rsid w:val="002704C4"/>
    <w:rsid w:val="00270FDF"/>
    <w:rsid w:val="002713F0"/>
    <w:rsid w:val="00272C84"/>
    <w:rsid w:val="002751E8"/>
    <w:rsid w:val="00275EE7"/>
    <w:rsid w:val="002835B8"/>
    <w:rsid w:val="002855F6"/>
    <w:rsid w:val="00290440"/>
    <w:rsid w:val="00290FAF"/>
    <w:rsid w:val="00293FA3"/>
    <w:rsid w:val="00296B44"/>
    <w:rsid w:val="00296E10"/>
    <w:rsid w:val="002A30AA"/>
    <w:rsid w:val="002A35B2"/>
    <w:rsid w:val="002A414C"/>
    <w:rsid w:val="002A63AA"/>
    <w:rsid w:val="002A7AD1"/>
    <w:rsid w:val="002A7B52"/>
    <w:rsid w:val="002A7FE0"/>
    <w:rsid w:val="002B0B2A"/>
    <w:rsid w:val="002B4BBE"/>
    <w:rsid w:val="002B4C0E"/>
    <w:rsid w:val="002B53FE"/>
    <w:rsid w:val="002B5D91"/>
    <w:rsid w:val="002B794A"/>
    <w:rsid w:val="002C2FFF"/>
    <w:rsid w:val="002C4BE5"/>
    <w:rsid w:val="002C5759"/>
    <w:rsid w:val="002C61FB"/>
    <w:rsid w:val="002C64CE"/>
    <w:rsid w:val="002D3053"/>
    <w:rsid w:val="002D31DF"/>
    <w:rsid w:val="002D4049"/>
    <w:rsid w:val="002D79E1"/>
    <w:rsid w:val="002E1D4E"/>
    <w:rsid w:val="002E27C1"/>
    <w:rsid w:val="002E2B18"/>
    <w:rsid w:val="002E32C9"/>
    <w:rsid w:val="002E4BCE"/>
    <w:rsid w:val="002E5686"/>
    <w:rsid w:val="002E59C1"/>
    <w:rsid w:val="002E60C3"/>
    <w:rsid w:val="002F19FB"/>
    <w:rsid w:val="002F56E8"/>
    <w:rsid w:val="002F5DD1"/>
    <w:rsid w:val="002F6D3B"/>
    <w:rsid w:val="002F70F3"/>
    <w:rsid w:val="00300160"/>
    <w:rsid w:val="00301B45"/>
    <w:rsid w:val="00301BA9"/>
    <w:rsid w:val="00303169"/>
    <w:rsid w:val="00304F3F"/>
    <w:rsid w:val="00307708"/>
    <w:rsid w:val="00310900"/>
    <w:rsid w:val="00311B1D"/>
    <w:rsid w:val="00312694"/>
    <w:rsid w:val="00317786"/>
    <w:rsid w:val="00317EC3"/>
    <w:rsid w:val="00320981"/>
    <w:rsid w:val="003249E1"/>
    <w:rsid w:val="00332B9D"/>
    <w:rsid w:val="00340771"/>
    <w:rsid w:val="00342EF6"/>
    <w:rsid w:val="0034405A"/>
    <w:rsid w:val="0034432C"/>
    <w:rsid w:val="0034497C"/>
    <w:rsid w:val="003458E1"/>
    <w:rsid w:val="00351E6A"/>
    <w:rsid w:val="00352F66"/>
    <w:rsid w:val="00357427"/>
    <w:rsid w:val="00361227"/>
    <w:rsid w:val="003624D4"/>
    <w:rsid w:val="00363D4E"/>
    <w:rsid w:val="003665F2"/>
    <w:rsid w:val="00366B42"/>
    <w:rsid w:val="003673D4"/>
    <w:rsid w:val="00377216"/>
    <w:rsid w:val="003801FD"/>
    <w:rsid w:val="00380E78"/>
    <w:rsid w:val="003818FE"/>
    <w:rsid w:val="00381C26"/>
    <w:rsid w:val="0038479E"/>
    <w:rsid w:val="003877DA"/>
    <w:rsid w:val="00392007"/>
    <w:rsid w:val="0039430D"/>
    <w:rsid w:val="00394C40"/>
    <w:rsid w:val="003958B7"/>
    <w:rsid w:val="00396448"/>
    <w:rsid w:val="003977E5"/>
    <w:rsid w:val="003A3E12"/>
    <w:rsid w:val="003A3E7C"/>
    <w:rsid w:val="003A460C"/>
    <w:rsid w:val="003A511F"/>
    <w:rsid w:val="003B0B00"/>
    <w:rsid w:val="003B1E1E"/>
    <w:rsid w:val="003B3406"/>
    <w:rsid w:val="003B5266"/>
    <w:rsid w:val="003B5F54"/>
    <w:rsid w:val="003B7EAB"/>
    <w:rsid w:val="003C1941"/>
    <w:rsid w:val="003C2170"/>
    <w:rsid w:val="003C61B0"/>
    <w:rsid w:val="003C67FF"/>
    <w:rsid w:val="003C6E57"/>
    <w:rsid w:val="003C74EF"/>
    <w:rsid w:val="003C78DE"/>
    <w:rsid w:val="003D3020"/>
    <w:rsid w:val="003D6285"/>
    <w:rsid w:val="003E0B5B"/>
    <w:rsid w:val="003E18AE"/>
    <w:rsid w:val="003E40AB"/>
    <w:rsid w:val="003E615B"/>
    <w:rsid w:val="003E6834"/>
    <w:rsid w:val="003F271E"/>
    <w:rsid w:val="004005A6"/>
    <w:rsid w:val="0040112B"/>
    <w:rsid w:val="0040190E"/>
    <w:rsid w:val="00401D3B"/>
    <w:rsid w:val="0040222B"/>
    <w:rsid w:val="0040242E"/>
    <w:rsid w:val="00402A8C"/>
    <w:rsid w:val="00404533"/>
    <w:rsid w:val="00405171"/>
    <w:rsid w:val="004062A5"/>
    <w:rsid w:val="00407831"/>
    <w:rsid w:val="00413E6F"/>
    <w:rsid w:val="00414318"/>
    <w:rsid w:val="0041463C"/>
    <w:rsid w:val="00416BCC"/>
    <w:rsid w:val="00417CDB"/>
    <w:rsid w:val="00425BEA"/>
    <w:rsid w:val="00427B79"/>
    <w:rsid w:val="004335F0"/>
    <w:rsid w:val="00434073"/>
    <w:rsid w:val="00436A4B"/>
    <w:rsid w:val="0044359B"/>
    <w:rsid w:val="00444D9D"/>
    <w:rsid w:val="00445FED"/>
    <w:rsid w:val="0044661E"/>
    <w:rsid w:val="00446828"/>
    <w:rsid w:val="00450FC9"/>
    <w:rsid w:val="0045288A"/>
    <w:rsid w:val="00453C9F"/>
    <w:rsid w:val="00454ADA"/>
    <w:rsid w:val="00454F4C"/>
    <w:rsid w:val="00455DDE"/>
    <w:rsid w:val="004604D7"/>
    <w:rsid w:val="00460F7A"/>
    <w:rsid w:val="0046182F"/>
    <w:rsid w:val="004625B0"/>
    <w:rsid w:val="004632B5"/>
    <w:rsid w:val="00464C07"/>
    <w:rsid w:val="00470BFE"/>
    <w:rsid w:val="00472D8C"/>
    <w:rsid w:val="0047448B"/>
    <w:rsid w:val="004752EF"/>
    <w:rsid w:val="00475AEF"/>
    <w:rsid w:val="0047665D"/>
    <w:rsid w:val="00477490"/>
    <w:rsid w:val="004779C5"/>
    <w:rsid w:val="00481A6D"/>
    <w:rsid w:val="00483D91"/>
    <w:rsid w:val="004843C8"/>
    <w:rsid w:val="004847CD"/>
    <w:rsid w:val="00490CF8"/>
    <w:rsid w:val="00490D13"/>
    <w:rsid w:val="00494466"/>
    <w:rsid w:val="00495089"/>
    <w:rsid w:val="004A0898"/>
    <w:rsid w:val="004A1180"/>
    <w:rsid w:val="004A2DB6"/>
    <w:rsid w:val="004A3A4E"/>
    <w:rsid w:val="004A4473"/>
    <w:rsid w:val="004B16AC"/>
    <w:rsid w:val="004B3C84"/>
    <w:rsid w:val="004B4121"/>
    <w:rsid w:val="004B4800"/>
    <w:rsid w:val="004B5DC8"/>
    <w:rsid w:val="004B64CF"/>
    <w:rsid w:val="004C076D"/>
    <w:rsid w:val="004C61FD"/>
    <w:rsid w:val="004C6844"/>
    <w:rsid w:val="004C69ED"/>
    <w:rsid w:val="004C7F67"/>
    <w:rsid w:val="004D0220"/>
    <w:rsid w:val="004D0627"/>
    <w:rsid w:val="004D1792"/>
    <w:rsid w:val="004D650F"/>
    <w:rsid w:val="004D6BA5"/>
    <w:rsid w:val="004D7A74"/>
    <w:rsid w:val="004E39F3"/>
    <w:rsid w:val="004E4A45"/>
    <w:rsid w:val="004E62CA"/>
    <w:rsid w:val="004F0A00"/>
    <w:rsid w:val="004F57A8"/>
    <w:rsid w:val="004F5F2D"/>
    <w:rsid w:val="004F6CAD"/>
    <w:rsid w:val="005007E0"/>
    <w:rsid w:val="00502D26"/>
    <w:rsid w:val="0050541E"/>
    <w:rsid w:val="00510156"/>
    <w:rsid w:val="0051587A"/>
    <w:rsid w:val="00523557"/>
    <w:rsid w:val="00525B84"/>
    <w:rsid w:val="00534388"/>
    <w:rsid w:val="005365FC"/>
    <w:rsid w:val="00542FEF"/>
    <w:rsid w:val="005432AC"/>
    <w:rsid w:val="00543BCB"/>
    <w:rsid w:val="005454DE"/>
    <w:rsid w:val="005517A5"/>
    <w:rsid w:val="00555ED0"/>
    <w:rsid w:val="00557BA0"/>
    <w:rsid w:val="00563AA2"/>
    <w:rsid w:val="0056531E"/>
    <w:rsid w:val="00565EFA"/>
    <w:rsid w:val="00567464"/>
    <w:rsid w:val="0056764F"/>
    <w:rsid w:val="00567B69"/>
    <w:rsid w:val="005741A4"/>
    <w:rsid w:val="005742A5"/>
    <w:rsid w:val="00583645"/>
    <w:rsid w:val="005855B3"/>
    <w:rsid w:val="00590A4F"/>
    <w:rsid w:val="00591B14"/>
    <w:rsid w:val="00591B20"/>
    <w:rsid w:val="0059354E"/>
    <w:rsid w:val="00593B47"/>
    <w:rsid w:val="005A075B"/>
    <w:rsid w:val="005B0175"/>
    <w:rsid w:val="005B0E0E"/>
    <w:rsid w:val="005B1405"/>
    <w:rsid w:val="005B367B"/>
    <w:rsid w:val="005B3AE4"/>
    <w:rsid w:val="005C2801"/>
    <w:rsid w:val="005C50C0"/>
    <w:rsid w:val="005C7E14"/>
    <w:rsid w:val="005D1405"/>
    <w:rsid w:val="005D5F6B"/>
    <w:rsid w:val="005E238C"/>
    <w:rsid w:val="005E45C5"/>
    <w:rsid w:val="005E5655"/>
    <w:rsid w:val="005F14CD"/>
    <w:rsid w:val="005F2667"/>
    <w:rsid w:val="005F31A5"/>
    <w:rsid w:val="005F3853"/>
    <w:rsid w:val="00605378"/>
    <w:rsid w:val="006054BA"/>
    <w:rsid w:val="006060C3"/>
    <w:rsid w:val="00607ABC"/>
    <w:rsid w:val="006104DB"/>
    <w:rsid w:val="006108FF"/>
    <w:rsid w:val="006116E4"/>
    <w:rsid w:val="00611C4E"/>
    <w:rsid w:val="0061267C"/>
    <w:rsid w:val="00613730"/>
    <w:rsid w:val="00615BD4"/>
    <w:rsid w:val="00615F0E"/>
    <w:rsid w:val="00623A80"/>
    <w:rsid w:val="00623B8F"/>
    <w:rsid w:val="00624835"/>
    <w:rsid w:val="00626B9E"/>
    <w:rsid w:val="006279B6"/>
    <w:rsid w:val="006322EE"/>
    <w:rsid w:val="00635424"/>
    <w:rsid w:val="00637281"/>
    <w:rsid w:val="0065066D"/>
    <w:rsid w:val="00651F1A"/>
    <w:rsid w:val="00653EC3"/>
    <w:rsid w:val="00654FEB"/>
    <w:rsid w:val="00657B8E"/>
    <w:rsid w:val="00663DBD"/>
    <w:rsid w:val="00663F12"/>
    <w:rsid w:val="00667C74"/>
    <w:rsid w:val="0067255E"/>
    <w:rsid w:val="00672BEC"/>
    <w:rsid w:val="0067758E"/>
    <w:rsid w:val="00680AE5"/>
    <w:rsid w:val="00682AF3"/>
    <w:rsid w:val="0068699C"/>
    <w:rsid w:val="00692F32"/>
    <w:rsid w:val="00692F3F"/>
    <w:rsid w:val="00696F63"/>
    <w:rsid w:val="006A0BDE"/>
    <w:rsid w:val="006A7546"/>
    <w:rsid w:val="006A797A"/>
    <w:rsid w:val="006B2F02"/>
    <w:rsid w:val="006B3873"/>
    <w:rsid w:val="006C02CC"/>
    <w:rsid w:val="006C06E1"/>
    <w:rsid w:val="006C2A89"/>
    <w:rsid w:val="006D2FB2"/>
    <w:rsid w:val="006D3326"/>
    <w:rsid w:val="006D6821"/>
    <w:rsid w:val="006D750E"/>
    <w:rsid w:val="006E1C57"/>
    <w:rsid w:val="006E42FA"/>
    <w:rsid w:val="006E4EF9"/>
    <w:rsid w:val="006E6711"/>
    <w:rsid w:val="006E7DC6"/>
    <w:rsid w:val="00704720"/>
    <w:rsid w:val="00705A61"/>
    <w:rsid w:val="00711638"/>
    <w:rsid w:val="00714D2E"/>
    <w:rsid w:val="00720DF3"/>
    <w:rsid w:val="00731F34"/>
    <w:rsid w:val="00740B31"/>
    <w:rsid w:val="007432A5"/>
    <w:rsid w:val="00744354"/>
    <w:rsid w:val="007445DD"/>
    <w:rsid w:val="007449AD"/>
    <w:rsid w:val="007477F8"/>
    <w:rsid w:val="007522C9"/>
    <w:rsid w:val="007549F0"/>
    <w:rsid w:val="00756A42"/>
    <w:rsid w:val="00756F7B"/>
    <w:rsid w:val="00757E65"/>
    <w:rsid w:val="00762A3A"/>
    <w:rsid w:val="00770196"/>
    <w:rsid w:val="00770371"/>
    <w:rsid w:val="00770959"/>
    <w:rsid w:val="007727F8"/>
    <w:rsid w:val="00773A66"/>
    <w:rsid w:val="00776045"/>
    <w:rsid w:val="00776D73"/>
    <w:rsid w:val="00780976"/>
    <w:rsid w:val="0078392F"/>
    <w:rsid w:val="0078456D"/>
    <w:rsid w:val="007866F3"/>
    <w:rsid w:val="007916CE"/>
    <w:rsid w:val="00791AE6"/>
    <w:rsid w:val="007922B1"/>
    <w:rsid w:val="00794833"/>
    <w:rsid w:val="007974C0"/>
    <w:rsid w:val="00797D9A"/>
    <w:rsid w:val="00797DB8"/>
    <w:rsid w:val="007A0F03"/>
    <w:rsid w:val="007A5A71"/>
    <w:rsid w:val="007A6F3B"/>
    <w:rsid w:val="007B071F"/>
    <w:rsid w:val="007B118A"/>
    <w:rsid w:val="007B165E"/>
    <w:rsid w:val="007B172F"/>
    <w:rsid w:val="007B4B78"/>
    <w:rsid w:val="007B556A"/>
    <w:rsid w:val="007B5612"/>
    <w:rsid w:val="007B7D36"/>
    <w:rsid w:val="007C273C"/>
    <w:rsid w:val="007C3CD6"/>
    <w:rsid w:val="007C45B4"/>
    <w:rsid w:val="007C7C22"/>
    <w:rsid w:val="007D1CD8"/>
    <w:rsid w:val="007D39C4"/>
    <w:rsid w:val="007D50D9"/>
    <w:rsid w:val="007D5BE3"/>
    <w:rsid w:val="007E180D"/>
    <w:rsid w:val="007E1893"/>
    <w:rsid w:val="007E2064"/>
    <w:rsid w:val="007E44BD"/>
    <w:rsid w:val="007E5471"/>
    <w:rsid w:val="007E729F"/>
    <w:rsid w:val="007E7F2A"/>
    <w:rsid w:val="00803580"/>
    <w:rsid w:val="008041E8"/>
    <w:rsid w:val="00811512"/>
    <w:rsid w:val="0081630F"/>
    <w:rsid w:val="008173EE"/>
    <w:rsid w:val="008211D7"/>
    <w:rsid w:val="00835D59"/>
    <w:rsid w:val="00841580"/>
    <w:rsid w:val="008458BF"/>
    <w:rsid w:val="00847107"/>
    <w:rsid w:val="00847FC0"/>
    <w:rsid w:val="0085173A"/>
    <w:rsid w:val="00852711"/>
    <w:rsid w:val="00852DB6"/>
    <w:rsid w:val="00853EC1"/>
    <w:rsid w:val="008559A8"/>
    <w:rsid w:val="00856068"/>
    <w:rsid w:val="008568D1"/>
    <w:rsid w:val="00856CF5"/>
    <w:rsid w:val="008608CA"/>
    <w:rsid w:val="00862117"/>
    <w:rsid w:val="008637DD"/>
    <w:rsid w:val="0086380A"/>
    <w:rsid w:val="00865C73"/>
    <w:rsid w:val="00872B92"/>
    <w:rsid w:val="00883FAA"/>
    <w:rsid w:val="008844F0"/>
    <w:rsid w:val="00892A2E"/>
    <w:rsid w:val="00892E1A"/>
    <w:rsid w:val="008932AD"/>
    <w:rsid w:val="008A11E2"/>
    <w:rsid w:val="008A1798"/>
    <w:rsid w:val="008A4ED7"/>
    <w:rsid w:val="008A4F77"/>
    <w:rsid w:val="008A5ADF"/>
    <w:rsid w:val="008B2089"/>
    <w:rsid w:val="008B24EA"/>
    <w:rsid w:val="008B48A1"/>
    <w:rsid w:val="008B6CF9"/>
    <w:rsid w:val="008B6FDD"/>
    <w:rsid w:val="008B78D9"/>
    <w:rsid w:val="008C0421"/>
    <w:rsid w:val="008C26C0"/>
    <w:rsid w:val="008C4D1C"/>
    <w:rsid w:val="008C5F09"/>
    <w:rsid w:val="008C6211"/>
    <w:rsid w:val="008C707A"/>
    <w:rsid w:val="008C7803"/>
    <w:rsid w:val="008D1ADE"/>
    <w:rsid w:val="008D3728"/>
    <w:rsid w:val="008D3C54"/>
    <w:rsid w:val="008D5E7F"/>
    <w:rsid w:val="008E0633"/>
    <w:rsid w:val="008E090B"/>
    <w:rsid w:val="008E2A73"/>
    <w:rsid w:val="008E2DE8"/>
    <w:rsid w:val="008F0B23"/>
    <w:rsid w:val="008F3B0D"/>
    <w:rsid w:val="008F60CE"/>
    <w:rsid w:val="008F7E56"/>
    <w:rsid w:val="009013DA"/>
    <w:rsid w:val="00901CB2"/>
    <w:rsid w:val="0090351A"/>
    <w:rsid w:val="009044B7"/>
    <w:rsid w:val="009048A8"/>
    <w:rsid w:val="00905731"/>
    <w:rsid w:val="009115E0"/>
    <w:rsid w:val="0091216A"/>
    <w:rsid w:val="00912174"/>
    <w:rsid w:val="0091232A"/>
    <w:rsid w:val="0091242C"/>
    <w:rsid w:val="009139EE"/>
    <w:rsid w:val="009141EE"/>
    <w:rsid w:val="00914747"/>
    <w:rsid w:val="009154B2"/>
    <w:rsid w:val="0091586B"/>
    <w:rsid w:val="00916B62"/>
    <w:rsid w:val="0091706C"/>
    <w:rsid w:val="009248D9"/>
    <w:rsid w:val="00925F80"/>
    <w:rsid w:val="0093012A"/>
    <w:rsid w:val="0093030B"/>
    <w:rsid w:val="0093116A"/>
    <w:rsid w:val="00932268"/>
    <w:rsid w:val="00933C32"/>
    <w:rsid w:val="00934B58"/>
    <w:rsid w:val="00937471"/>
    <w:rsid w:val="00942E75"/>
    <w:rsid w:val="009448DE"/>
    <w:rsid w:val="009450D6"/>
    <w:rsid w:val="00947D27"/>
    <w:rsid w:val="00950DBF"/>
    <w:rsid w:val="00954130"/>
    <w:rsid w:val="009549D9"/>
    <w:rsid w:val="00954D0A"/>
    <w:rsid w:val="00955864"/>
    <w:rsid w:val="00957A40"/>
    <w:rsid w:val="009607C9"/>
    <w:rsid w:val="00964CAA"/>
    <w:rsid w:val="00967520"/>
    <w:rsid w:val="0097083B"/>
    <w:rsid w:val="00970D4B"/>
    <w:rsid w:val="00974AA9"/>
    <w:rsid w:val="0097567C"/>
    <w:rsid w:val="00976C65"/>
    <w:rsid w:val="00980B8B"/>
    <w:rsid w:val="0098138C"/>
    <w:rsid w:val="00985EE5"/>
    <w:rsid w:val="00986043"/>
    <w:rsid w:val="00993378"/>
    <w:rsid w:val="009938FB"/>
    <w:rsid w:val="009949FF"/>
    <w:rsid w:val="00995B65"/>
    <w:rsid w:val="0099677B"/>
    <w:rsid w:val="009A55DA"/>
    <w:rsid w:val="009A5960"/>
    <w:rsid w:val="009A78CB"/>
    <w:rsid w:val="009B278E"/>
    <w:rsid w:val="009B349B"/>
    <w:rsid w:val="009B6EB5"/>
    <w:rsid w:val="009C003B"/>
    <w:rsid w:val="009C0966"/>
    <w:rsid w:val="009C4441"/>
    <w:rsid w:val="009C480D"/>
    <w:rsid w:val="009C4958"/>
    <w:rsid w:val="009C6847"/>
    <w:rsid w:val="009C740A"/>
    <w:rsid w:val="009D17E0"/>
    <w:rsid w:val="009D2E2F"/>
    <w:rsid w:val="009D37A5"/>
    <w:rsid w:val="009D3CB9"/>
    <w:rsid w:val="009D4541"/>
    <w:rsid w:val="009D4570"/>
    <w:rsid w:val="009D4B87"/>
    <w:rsid w:val="009D7628"/>
    <w:rsid w:val="009E246D"/>
    <w:rsid w:val="009E27A7"/>
    <w:rsid w:val="009E60D5"/>
    <w:rsid w:val="009F3F4E"/>
    <w:rsid w:val="009F40CC"/>
    <w:rsid w:val="009F4771"/>
    <w:rsid w:val="009F49AA"/>
    <w:rsid w:val="009F4E3E"/>
    <w:rsid w:val="009F5776"/>
    <w:rsid w:val="009F5BB2"/>
    <w:rsid w:val="009F5FCA"/>
    <w:rsid w:val="009F5FF6"/>
    <w:rsid w:val="00A02FF8"/>
    <w:rsid w:val="00A031C5"/>
    <w:rsid w:val="00A04FF0"/>
    <w:rsid w:val="00A0718A"/>
    <w:rsid w:val="00A11924"/>
    <w:rsid w:val="00A11B15"/>
    <w:rsid w:val="00A13D77"/>
    <w:rsid w:val="00A15D64"/>
    <w:rsid w:val="00A16F42"/>
    <w:rsid w:val="00A20AA4"/>
    <w:rsid w:val="00A2551F"/>
    <w:rsid w:val="00A2564E"/>
    <w:rsid w:val="00A315DD"/>
    <w:rsid w:val="00A33F4E"/>
    <w:rsid w:val="00A35E77"/>
    <w:rsid w:val="00A36FC1"/>
    <w:rsid w:val="00A40003"/>
    <w:rsid w:val="00A424B6"/>
    <w:rsid w:val="00A45464"/>
    <w:rsid w:val="00A47A55"/>
    <w:rsid w:val="00A50C76"/>
    <w:rsid w:val="00A515CF"/>
    <w:rsid w:val="00A52F1F"/>
    <w:rsid w:val="00A552C3"/>
    <w:rsid w:val="00A558A6"/>
    <w:rsid w:val="00A56DDF"/>
    <w:rsid w:val="00A57289"/>
    <w:rsid w:val="00A60453"/>
    <w:rsid w:val="00A61015"/>
    <w:rsid w:val="00A62218"/>
    <w:rsid w:val="00A659D1"/>
    <w:rsid w:val="00A66E69"/>
    <w:rsid w:val="00A77955"/>
    <w:rsid w:val="00A81907"/>
    <w:rsid w:val="00A84CFF"/>
    <w:rsid w:val="00A86A3E"/>
    <w:rsid w:val="00A93881"/>
    <w:rsid w:val="00A93BA2"/>
    <w:rsid w:val="00AA06E4"/>
    <w:rsid w:val="00AA0EC0"/>
    <w:rsid w:val="00AA1CC9"/>
    <w:rsid w:val="00AA2A07"/>
    <w:rsid w:val="00AA5325"/>
    <w:rsid w:val="00AB06F0"/>
    <w:rsid w:val="00AB3BF9"/>
    <w:rsid w:val="00AB4874"/>
    <w:rsid w:val="00AB5E12"/>
    <w:rsid w:val="00AB67C6"/>
    <w:rsid w:val="00AB796B"/>
    <w:rsid w:val="00AC166A"/>
    <w:rsid w:val="00AC6647"/>
    <w:rsid w:val="00AC6E78"/>
    <w:rsid w:val="00AD236B"/>
    <w:rsid w:val="00AD4E91"/>
    <w:rsid w:val="00AE2534"/>
    <w:rsid w:val="00AE26F1"/>
    <w:rsid w:val="00AE3836"/>
    <w:rsid w:val="00AE3BDD"/>
    <w:rsid w:val="00AE4EA2"/>
    <w:rsid w:val="00AE667A"/>
    <w:rsid w:val="00AF1413"/>
    <w:rsid w:val="00AF4681"/>
    <w:rsid w:val="00AF6A2C"/>
    <w:rsid w:val="00B0200A"/>
    <w:rsid w:val="00B04631"/>
    <w:rsid w:val="00B04FFD"/>
    <w:rsid w:val="00B062C5"/>
    <w:rsid w:val="00B06D82"/>
    <w:rsid w:val="00B0701B"/>
    <w:rsid w:val="00B0738A"/>
    <w:rsid w:val="00B11210"/>
    <w:rsid w:val="00B16783"/>
    <w:rsid w:val="00B24677"/>
    <w:rsid w:val="00B265D1"/>
    <w:rsid w:val="00B30F61"/>
    <w:rsid w:val="00B377EF"/>
    <w:rsid w:val="00B37B27"/>
    <w:rsid w:val="00B43721"/>
    <w:rsid w:val="00B45AC1"/>
    <w:rsid w:val="00B51BC1"/>
    <w:rsid w:val="00B52DC3"/>
    <w:rsid w:val="00B56266"/>
    <w:rsid w:val="00B63C67"/>
    <w:rsid w:val="00B641B8"/>
    <w:rsid w:val="00B67541"/>
    <w:rsid w:val="00B67909"/>
    <w:rsid w:val="00B72A8A"/>
    <w:rsid w:val="00B72C0C"/>
    <w:rsid w:val="00B74C43"/>
    <w:rsid w:val="00B81B6D"/>
    <w:rsid w:val="00B86F64"/>
    <w:rsid w:val="00B92377"/>
    <w:rsid w:val="00B94772"/>
    <w:rsid w:val="00B9556F"/>
    <w:rsid w:val="00B95C60"/>
    <w:rsid w:val="00B96A9F"/>
    <w:rsid w:val="00B97DA5"/>
    <w:rsid w:val="00BA0511"/>
    <w:rsid w:val="00BA2EAF"/>
    <w:rsid w:val="00BA388C"/>
    <w:rsid w:val="00BA4066"/>
    <w:rsid w:val="00BA457E"/>
    <w:rsid w:val="00BA664B"/>
    <w:rsid w:val="00BA738A"/>
    <w:rsid w:val="00BA7794"/>
    <w:rsid w:val="00BA7E8C"/>
    <w:rsid w:val="00BB5959"/>
    <w:rsid w:val="00BB642D"/>
    <w:rsid w:val="00BB6A08"/>
    <w:rsid w:val="00BB754B"/>
    <w:rsid w:val="00BB778C"/>
    <w:rsid w:val="00BC0DA4"/>
    <w:rsid w:val="00BC3D75"/>
    <w:rsid w:val="00BC598F"/>
    <w:rsid w:val="00BC7274"/>
    <w:rsid w:val="00BC7D50"/>
    <w:rsid w:val="00BD2BD9"/>
    <w:rsid w:val="00BD2FF5"/>
    <w:rsid w:val="00BD4B8E"/>
    <w:rsid w:val="00BD53CD"/>
    <w:rsid w:val="00BD5852"/>
    <w:rsid w:val="00BE1DAD"/>
    <w:rsid w:val="00BE269D"/>
    <w:rsid w:val="00BE63D2"/>
    <w:rsid w:val="00BE6EDD"/>
    <w:rsid w:val="00BE753E"/>
    <w:rsid w:val="00BE7CBF"/>
    <w:rsid w:val="00BF1064"/>
    <w:rsid w:val="00BF14E0"/>
    <w:rsid w:val="00BF1855"/>
    <w:rsid w:val="00BF6187"/>
    <w:rsid w:val="00C009F3"/>
    <w:rsid w:val="00C02987"/>
    <w:rsid w:val="00C03E42"/>
    <w:rsid w:val="00C055E3"/>
    <w:rsid w:val="00C059AA"/>
    <w:rsid w:val="00C0648E"/>
    <w:rsid w:val="00C0663D"/>
    <w:rsid w:val="00C07437"/>
    <w:rsid w:val="00C1217A"/>
    <w:rsid w:val="00C13E34"/>
    <w:rsid w:val="00C149C5"/>
    <w:rsid w:val="00C157F3"/>
    <w:rsid w:val="00C15E40"/>
    <w:rsid w:val="00C15FCE"/>
    <w:rsid w:val="00C179E8"/>
    <w:rsid w:val="00C2191B"/>
    <w:rsid w:val="00C2607C"/>
    <w:rsid w:val="00C276F5"/>
    <w:rsid w:val="00C3049A"/>
    <w:rsid w:val="00C31385"/>
    <w:rsid w:val="00C3352F"/>
    <w:rsid w:val="00C3392E"/>
    <w:rsid w:val="00C33FB5"/>
    <w:rsid w:val="00C3501A"/>
    <w:rsid w:val="00C35956"/>
    <w:rsid w:val="00C460FB"/>
    <w:rsid w:val="00C46282"/>
    <w:rsid w:val="00C47151"/>
    <w:rsid w:val="00C476D8"/>
    <w:rsid w:val="00C50719"/>
    <w:rsid w:val="00C5239C"/>
    <w:rsid w:val="00C524EA"/>
    <w:rsid w:val="00C55F75"/>
    <w:rsid w:val="00C56100"/>
    <w:rsid w:val="00C607BB"/>
    <w:rsid w:val="00C61202"/>
    <w:rsid w:val="00C64364"/>
    <w:rsid w:val="00C644CF"/>
    <w:rsid w:val="00C70B89"/>
    <w:rsid w:val="00C761A1"/>
    <w:rsid w:val="00C81F34"/>
    <w:rsid w:val="00C830E1"/>
    <w:rsid w:val="00C87F08"/>
    <w:rsid w:val="00C91029"/>
    <w:rsid w:val="00C911E3"/>
    <w:rsid w:val="00C95FB6"/>
    <w:rsid w:val="00CA0963"/>
    <w:rsid w:val="00CA23B1"/>
    <w:rsid w:val="00CA30A7"/>
    <w:rsid w:val="00CA375D"/>
    <w:rsid w:val="00CA3FFC"/>
    <w:rsid w:val="00CA487F"/>
    <w:rsid w:val="00CA4DDF"/>
    <w:rsid w:val="00CA50AF"/>
    <w:rsid w:val="00CA55D5"/>
    <w:rsid w:val="00CA59B9"/>
    <w:rsid w:val="00CB4A88"/>
    <w:rsid w:val="00CB5A50"/>
    <w:rsid w:val="00CB7325"/>
    <w:rsid w:val="00CC249F"/>
    <w:rsid w:val="00CC2D1B"/>
    <w:rsid w:val="00CC3091"/>
    <w:rsid w:val="00CC3764"/>
    <w:rsid w:val="00CC3BDD"/>
    <w:rsid w:val="00CC7642"/>
    <w:rsid w:val="00CD04B6"/>
    <w:rsid w:val="00CD2A41"/>
    <w:rsid w:val="00CD5CD4"/>
    <w:rsid w:val="00CD6547"/>
    <w:rsid w:val="00CD6E46"/>
    <w:rsid w:val="00CD75E2"/>
    <w:rsid w:val="00CD7643"/>
    <w:rsid w:val="00CE1631"/>
    <w:rsid w:val="00CE4457"/>
    <w:rsid w:val="00CE6CCE"/>
    <w:rsid w:val="00CF11A3"/>
    <w:rsid w:val="00CF3F2D"/>
    <w:rsid w:val="00CF5C12"/>
    <w:rsid w:val="00CF6D73"/>
    <w:rsid w:val="00D025A2"/>
    <w:rsid w:val="00D044A2"/>
    <w:rsid w:val="00D13E17"/>
    <w:rsid w:val="00D15B4F"/>
    <w:rsid w:val="00D16512"/>
    <w:rsid w:val="00D16C59"/>
    <w:rsid w:val="00D205C9"/>
    <w:rsid w:val="00D208BE"/>
    <w:rsid w:val="00D24E88"/>
    <w:rsid w:val="00D254CA"/>
    <w:rsid w:val="00D2695B"/>
    <w:rsid w:val="00D26F8F"/>
    <w:rsid w:val="00D31B50"/>
    <w:rsid w:val="00D33078"/>
    <w:rsid w:val="00D34CE7"/>
    <w:rsid w:val="00D3580C"/>
    <w:rsid w:val="00D35AE0"/>
    <w:rsid w:val="00D40850"/>
    <w:rsid w:val="00D43041"/>
    <w:rsid w:val="00D43E2D"/>
    <w:rsid w:val="00D46873"/>
    <w:rsid w:val="00D46E28"/>
    <w:rsid w:val="00D52348"/>
    <w:rsid w:val="00D523FA"/>
    <w:rsid w:val="00D5281A"/>
    <w:rsid w:val="00D5410D"/>
    <w:rsid w:val="00D55EA7"/>
    <w:rsid w:val="00D6262E"/>
    <w:rsid w:val="00D62824"/>
    <w:rsid w:val="00D75962"/>
    <w:rsid w:val="00D75BBC"/>
    <w:rsid w:val="00D760C5"/>
    <w:rsid w:val="00D80EB1"/>
    <w:rsid w:val="00D8248F"/>
    <w:rsid w:val="00D84FA6"/>
    <w:rsid w:val="00D87BC7"/>
    <w:rsid w:val="00D90846"/>
    <w:rsid w:val="00D91242"/>
    <w:rsid w:val="00D9254D"/>
    <w:rsid w:val="00D9268C"/>
    <w:rsid w:val="00D94B8C"/>
    <w:rsid w:val="00D94F98"/>
    <w:rsid w:val="00DA0C9D"/>
    <w:rsid w:val="00DA0D60"/>
    <w:rsid w:val="00DA262A"/>
    <w:rsid w:val="00DB0E1C"/>
    <w:rsid w:val="00DB71C7"/>
    <w:rsid w:val="00DC0F22"/>
    <w:rsid w:val="00DC12FA"/>
    <w:rsid w:val="00DC2567"/>
    <w:rsid w:val="00DC274D"/>
    <w:rsid w:val="00DC375A"/>
    <w:rsid w:val="00DD07E0"/>
    <w:rsid w:val="00DD2C67"/>
    <w:rsid w:val="00DD3059"/>
    <w:rsid w:val="00DD568F"/>
    <w:rsid w:val="00DD611D"/>
    <w:rsid w:val="00DD62D7"/>
    <w:rsid w:val="00DD694C"/>
    <w:rsid w:val="00DD6C4E"/>
    <w:rsid w:val="00DE32AF"/>
    <w:rsid w:val="00DE4485"/>
    <w:rsid w:val="00DE4D09"/>
    <w:rsid w:val="00DE5D00"/>
    <w:rsid w:val="00DE78DE"/>
    <w:rsid w:val="00DE7D22"/>
    <w:rsid w:val="00DF0693"/>
    <w:rsid w:val="00DF333A"/>
    <w:rsid w:val="00DF5FEA"/>
    <w:rsid w:val="00DF63E0"/>
    <w:rsid w:val="00E00B15"/>
    <w:rsid w:val="00E10AA4"/>
    <w:rsid w:val="00E1548D"/>
    <w:rsid w:val="00E23355"/>
    <w:rsid w:val="00E25088"/>
    <w:rsid w:val="00E25190"/>
    <w:rsid w:val="00E31898"/>
    <w:rsid w:val="00E31F7D"/>
    <w:rsid w:val="00E352B5"/>
    <w:rsid w:val="00E3583D"/>
    <w:rsid w:val="00E42D80"/>
    <w:rsid w:val="00E443AA"/>
    <w:rsid w:val="00E467A7"/>
    <w:rsid w:val="00E46EAB"/>
    <w:rsid w:val="00E477F2"/>
    <w:rsid w:val="00E47F85"/>
    <w:rsid w:val="00E56C5B"/>
    <w:rsid w:val="00E6488D"/>
    <w:rsid w:val="00E654B5"/>
    <w:rsid w:val="00E65A75"/>
    <w:rsid w:val="00E73D05"/>
    <w:rsid w:val="00E7622C"/>
    <w:rsid w:val="00E76FC7"/>
    <w:rsid w:val="00E77161"/>
    <w:rsid w:val="00E81B04"/>
    <w:rsid w:val="00E8621F"/>
    <w:rsid w:val="00E8643B"/>
    <w:rsid w:val="00E90EC5"/>
    <w:rsid w:val="00E90F2C"/>
    <w:rsid w:val="00E91EA1"/>
    <w:rsid w:val="00E96AE8"/>
    <w:rsid w:val="00EA0BBB"/>
    <w:rsid w:val="00EA3635"/>
    <w:rsid w:val="00EA3FF8"/>
    <w:rsid w:val="00EA52A3"/>
    <w:rsid w:val="00EA5C7C"/>
    <w:rsid w:val="00EB11F2"/>
    <w:rsid w:val="00EB1C08"/>
    <w:rsid w:val="00EB4C81"/>
    <w:rsid w:val="00EB5033"/>
    <w:rsid w:val="00EB6F27"/>
    <w:rsid w:val="00EB7BAB"/>
    <w:rsid w:val="00EC14B6"/>
    <w:rsid w:val="00EC2748"/>
    <w:rsid w:val="00EC5281"/>
    <w:rsid w:val="00EC6A32"/>
    <w:rsid w:val="00EC75D9"/>
    <w:rsid w:val="00ED1062"/>
    <w:rsid w:val="00ED194F"/>
    <w:rsid w:val="00ED1A2A"/>
    <w:rsid w:val="00ED42F6"/>
    <w:rsid w:val="00ED45B6"/>
    <w:rsid w:val="00ED6F02"/>
    <w:rsid w:val="00EE54F1"/>
    <w:rsid w:val="00EF02F7"/>
    <w:rsid w:val="00EF0BB4"/>
    <w:rsid w:val="00EF1302"/>
    <w:rsid w:val="00EF1E87"/>
    <w:rsid w:val="00EF23D0"/>
    <w:rsid w:val="00EF4AA2"/>
    <w:rsid w:val="00EF4DC5"/>
    <w:rsid w:val="00EF539E"/>
    <w:rsid w:val="00EF6A9A"/>
    <w:rsid w:val="00F03844"/>
    <w:rsid w:val="00F038FC"/>
    <w:rsid w:val="00F05595"/>
    <w:rsid w:val="00F063E9"/>
    <w:rsid w:val="00F06A20"/>
    <w:rsid w:val="00F1440F"/>
    <w:rsid w:val="00F15AD0"/>
    <w:rsid w:val="00F17382"/>
    <w:rsid w:val="00F17B32"/>
    <w:rsid w:val="00F216D7"/>
    <w:rsid w:val="00F2287B"/>
    <w:rsid w:val="00F2603F"/>
    <w:rsid w:val="00F277EB"/>
    <w:rsid w:val="00F30100"/>
    <w:rsid w:val="00F30F31"/>
    <w:rsid w:val="00F345A6"/>
    <w:rsid w:val="00F35B19"/>
    <w:rsid w:val="00F3609B"/>
    <w:rsid w:val="00F43EAA"/>
    <w:rsid w:val="00F446BE"/>
    <w:rsid w:val="00F44757"/>
    <w:rsid w:val="00F502C8"/>
    <w:rsid w:val="00F54660"/>
    <w:rsid w:val="00F639D9"/>
    <w:rsid w:val="00F64291"/>
    <w:rsid w:val="00F64AF1"/>
    <w:rsid w:val="00F66CD8"/>
    <w:rsid w:val="00F7034F"/>
    <w:rsid w:val="00F70591"/>
    <w:rsid w:val="00F762D8"/>
    <w:rsid w:val="00F90280"/>
    <w:rsid w:val="00F9115F"/>
    <w:rsid w:val="00F96FE1"/>
    <w:rsid w:val="00FA298A"/>
    <w:rsid w:val="00FA2F8C"/>
    <w:rsid w:val="00FA4CA7"/>
    <w:rsid w:val="00FA536B"/>
    <w:rsid w:val="00FA70A3"/>
    <w:rsid w:val="00FB08E4"/>
    <w:rsid w:val="00FB16EF"/>
    <w:rsid w:val="00FB174C"/>
    <w:rsid w:val="00FB2641"/>
    <w:rsid w:val="00FB314C"/>
    <w:rsid w:val="00FC217C"/>
    <w:rsid w:val="00FC2249"/>
    <w:rsid w:val="00FC3725"/>
    <w:rsid w:val="00FC4162"/>
    <w:rsid w:val="00FD3C00"/>
    <w:rsid w:val="00FD461D"/>
    <w:rsid w:val="00FD48F3"/>
    <w:rsid w:val="00FD4D16"/>
    <w:rsid w:val="00FD6A22"/>
    <w:rsid w:val="00FD6B74"/>
    <w:rsid w:val="00FE2BEB"/>
    <w:rsid w:val="00FE35E9"/>
    <w:rsid w:val="00FE5874"/>
    <w:rsid w:val="00FE5C49"/>
    <w:rsid w:val="00FE688D"/>
    <w:rsid w:val="00FF03A6"/>
    <w:rsid w:val="00FF44B1"/>
    <w:rsid w:val="00FF4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E93E95"/>
  <w15:docId w15:val="{89E57328-E454-4B52-BDB7-5F87EBBF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54BA"/>
    <w:rPr>
      <w:sz w:val="24"/>
      <w:szCs w:val="24"/>
    </w:rPr>
  </w:style>
  <w:style w:type="paragraph" w:styleId="Ttulo1">
    <w:name w:val="heading 1"/>
    <w:basedOn w:val="Normal"/>
    <w:next w:val="Normal"/>
    <w:qFormat/>
    <w:rsid w:val="00872B92"/>
    <w:pPr>
      <w:keepNext/>
      <w:outlineLvl w:val="0"/>
    </w:pPr>
    <w:rPr>
      <w:b/>
      <w:color w:val="000000"/>
      <w:sz w:val="22"/>
      <w:szCs w:val="20"/>
    </w:rPr>
  </w:style>
  <w:style w:type="paragraph" w:styleId="Ttulo2">
    <w:name w:val="heading 2"/>
    <w:basedOn w:val="Normal"/>
    <w:next w:val="Normal"/>
    <w:link w:val="Ttulo2Char"/>
    <w:qFormat/>
    <w:rsid w:val="00872B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114C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20D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EB7B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20DF3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72B92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272C84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872B9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rsid w:val="00872B92"/>
    <w:pPr>
      <w:jc w:val="center"/>
    </w:pPr>
    <w:rPr>
      <w:b/>
      <w:sz w:val="20"/>
      <w:szCs w:val="20"/>
    </w:rPr>
  </w:style>
  <w:style w:type="character" w:styleId="Forte">
    <w:name w:val="Strong"/>
    <w:basedOn w:val="Fontepargpadro"/>
    <w:qFormat/>
    <w:rsid w:val="00872B92"/>
    <w:rPr>
      <w:b/>
    </w:rPr>
  </w:style>
  <w:style w:type="paragraph" w:customStyle="1" w:styleId="Blockquote">
    <w:name w:val="Blockquote"/>
    <w:basedOn w:val="Normal"/>
    <w:rsid w:val="00872B92"/>
    <w:pPr>
      <w:widowControl w:val="0"/>
      <w:spacing w:before="100" w:after="100"/>
      <w:ind w:left="360" w:right="360"/>
    </w:pPr>
    <w:rPr>
      <w:snapToGrid w:val="0"/>
      <w:szCs w:val="20"/>
    </w:rPr>
  </w:style>
  <w:style w:type="paragraph" w:styleId="Corpodetexto">
    <w:name w:val="Body Text"/>
    <w:basedOn w:val="Normal"/>
    <w:link w:val="CorpodetextoChar"/>
    <w:uiPriority w:val="99"/>
    <w:rsid w:val="00872B92"/>
    <w:pPr>
      <w:spacing w:after="120"/>
    </w:pPr>
  </w:style>
  <w:style w:type="paragraph" w:styleId="Corpodetexto2">
    <w:name w:val="Body Text 2"/>
    <w:basedOn w:val="Normal"/>
    <w:link w:val="Corpodetexto2Char"/>
    <w:rsid w:val="00EB5033"/>
    <w:pPr>
      <w:spacing w:after="120" w:line="480" w:lineRule="auto"/>
    </w:pPr>
  </w:style>
  <w:style w:type="paragraph" w:styleId="NormalWeb">
    <w:name w:val="Normal (Web)"/>
    <w:basedOn w:val="Normal"/>
    <w:uiPriority w:val="99"/>
    <w:rsid w:val="005E45C5"/>
  </w:style>
  <w:style w:type="table" w:styleId="Tabelacomgrade">
    <w:name w:val="Table Grid"/>
    <w:basedOn w:val="Tabelanormal"/>
    <w:rsid w:val="00933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rsid w:val="00CA0963"/>
    <w:pPr>
      <w:spacing w:after="120" w:line="480" w:lineRule="auto"/>
      <w:ind w:left="283"/>
    </w:pPr>
  </w:style>
  <w:style w:type="paragraph" w:styleId="Textodebalo">
    <w:name w:val="Balloon Text"/>
    <w:basedOn w:val="Normal"/>
    <w:semiHidden/>
    <w:rsid w:val="00352F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1F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3D3020"/>
    <w:pPr>
      <w:jc w:val="center"/>
    </w:pPr>
    <w:rPr>
      <w:b/>
      <w:sz w:val="36"/>
      <w:szCs w:val="20"/>
    </w:rPr>
  </w:style>
  <w:style w:type="character" w:customStyle="1" w:styleId="TtuloChar">
    <w:name w:val="Título Char"/>
    <w:basedOn w:val="Fontepargpadro"/>
    <w:link w:val="Ttulo"/>
    <w:rsid w:val="003D3020"/>
    <w:rPr>
      <w:b/>
      <w:sz w:val="36"/>
      <w:lang w:val="pt-BR" w:eastAsia="pt-BR" w:bidi="ar-SA"/>
    </w:rPr>
  </w:style>
  <w:style w:type="paragraph" w:styleId="Recuodecorpodetexto">
    <w:name w:val="Body Text Indent"/>
    <w:basedOn w:val="Normal"/>
    <w:rsid w:val="00272C84"/>
    <w:pPr>
      <w:spacing w:after="120"/>
      <w:ind w:left="283"/>
    </w:pPr>
  </w:style>
  <w:style w:type="paragraph" w:styleId="Lista2">
    <w:name w:val="List 2"/>
    <w:basedOn w:val="Normal"/>
    <w:rsid w:val="00272C84"/>
    <w:pPr>
      <w:ind w:left="566" w:hanging="283"/>
    </w:pPr>
    <w:rPr>
      <w:sz w:val="20"/>
      <w:szCs w:val="20"/>
    </w:rPr>
  </w:style>
  <w:style w:type="paragraph" w:styleId="Recuonormal">
    <w:name w:val="Normal Indent"/>
    <w:basedOn w:val="Normal"/>
    <w:rsid w:val="00272C84"/>
    <w:pPr>
      <w:ind w:left="708"/>
    </w:pPr>
    <w:rPr>
      <w:sz w:val="20"/>
      <w:szCs w:val="20"/>
    </w:rPr>
  </w:style>
  <w:style w:type="paragraph" w:styleId="Recuodecorpodetexto3">
    <w:name w:val="Body Text Indent 3"/>
    <w:basedOn w:val="Normal"/>
    <w:rsid w:val="00114CBD"/>
    <w:pPr>
      <w:spacing w:after="120"/>
      <w:ind w:left="283"/>
    </w:pPr>
    <w:rPr>
      <w:sz w:val="16"/>
      <w:szCs w:val="16"/>
    </w:rPr>
  </w:style>
  <w:style w:type="paragraph" w:styleId="Legenda">
    <w:name w:val="caption"/>
    <w:basedOn w:val="Normal"/>
    <w:next w:val="Normal"/>
    <w:qFormat/>
    <w:rsid w:val="00720DF3"/>
    <w:pPr>
      <w:spacing w:before="120" w:after="120"/>
    </w:pPr>
    <w:rPr>
      <w:b/>
      <w:bCs/>
      <w:sz w:val="20"/>
      <w:szCs w:val="20"/>
    </w:rPr>
  </w:style>
  <w:style w:type="paragraph" w:customStyle="1" w:styleId="ecxmsonormal">
    <w:name w:val="ecxmsonormal"/>
    <w:basedOn w:val="Normal"/>
    <w:rsid w:val="00FD4D16"/>
    <w:pPr>
      <w:spacing w:after="324"/>
    </w:pPr>
  </w:style>
  <w:style w:type="paragraph" w:customStyle="1" w:styleId="ecxmsonormalcxspmiddle">
    <w:name w:val="ecxmsonormalcxspmiddle"/>
    <w:basedOn w:val="Normal"/>
    <w:rsid w:val="00FD4D16"/>
    <w:pPr>
      <w:spacing w:after="324"/>
    </w:pPr>
  </w:style>
  <w:style w:type="paragraph" w:customStyle="1" w:styleId="ecxmsonormalcxsplast">
    <w:name w:val="ecxmsonormalcxsplast"/>
    <w:basedOn w:val="Normal"/>
    <w:rsid w:val="009F3F4E"/>
    <w:pPr>
      <w:spacing w:after="324"/>
    </w:pPr>
  </w:style>
  <w:style w:type="paragraph" w:styleId="Cabealho">
    <w:name w:val="header"/>
    <w:basedOn w:val="Normal"/>
    <w:link w:val="CabealhoChar"/>
    <w:uiPriority w:val="99"/>
    <w:unhideWhenUsed/>
    <w:rsid w:val="00DC0F22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DC0F22"/>
    <w:rPr>
      <w:lang w:val="pt-BR" w:eastAsia="pt-BR" w:bidi="ar-SA"/>
    </w:rPr>
  </w:style>
  <w:style w:type="character" w:customStyle="1" w:styleId="CharChar1">
    <w:name w:val="Char Char1"/>
    <w:basedOn w:val="Fontepargpadro"/>
    <w:rsid w:val="00DC0F22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567B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7B69"/>
    <w:rPr>
      <w:sz w:val="24"/>
      <w:szCs w:val="24"/>
    </w:rPr>
  </w:style>
  <w:style w:type="character" w:styleId="Hyperlink">
    <w:name w:val="Hyperlink"/>
    <w:basedOn w:val="Fontepargpadro"/>
    <w:uiPriority w:val="99"/>
    <w:rsid w:val="00567B69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CC7642"/>
    <w:pPr>
      <w:jc w:val="center"/>
    </w:pPr>
    <w:rPr>
      <w:b/>
      <w:sz w:val="30"/>
      <w:szCs w:val="20"/>
    </w:rPr>
  </w:style>
  <w:style w:type="character" w:customStyle="1" w:styleId="SubttuloChar">
    <w:name w:val="Subtítulo Char"/>
    <w:basedOn w:val="Fontepargpadro"/>
    <w:link w:val="Subttulo"/>
    <w:rsid w:val="00CC7642"/>
    <w:rPr>
      <w:b/>
      <w:sz w:val="30"/>
    </w:rPr>
  </w:style>
  <w:style w:type="paragraph" w:styleId="MapadoDocumento">
    <w:name w:val="Document Map"/>
    <w:basedOn w:val="Normal"/>
    <w:link w:val="MapadoDocumentoChar"/>
    <w:rsid w:val="009C495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rsid w:val="009C495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BA05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rsid w:val="00011F51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011F51"/>
    <w:rPr>
      <w:rFonts w:ascii="Courier New" w:hAnsi="Courier New" w:cs="Courier New"/>
    </w:rPr>
  </w:style>
  <w:style w:type="character" w:customStyle="1" w:styleId="CorpodetextoChar">
    <w:name w:val="Corpo de texto Char"/>
    <w:basedOn w:val="Fontepargpadro"/>
    <w:link w:val="Corpodetexto"/>
    <w:uiPriority w:val="99"/>
    <w:rsid w:val="005F14CD"/>
    <w:rPr>
      <w:sz w:val="24"/>
      <w:szCs w:val="24"/>
    </w:rPr>
  </w:style>
  <w:style w:type="paragraph" w:styleId="SemEspaamento">
    <w:name w:val="No Spacing"/>
    <w:uiPriority w:val="1"/>
    <w:qFormat/>
    <w:rsid w:val="0019315C"/>
    <w:rPr>
      <w:sz w:val="24"/>
      <w:szCs w:val="24"/>
    </w:rPr>
  </w:style>
  <w:style w:type="character" w:customStyle="1" w:styleId="Ttulo3Char">
    <w:name w:val="Título 3 Char"/>
    <w:basedOn w:val="Fontepargpadro"/>
    <w:link w:val="Ttulo3"/>
    <w:rsid w:val="00925F80"/>
    <w:rPr>
      <w:rFonts w:ascii="Arial" w:hAnsi="Arial" w:cs="Arial"/>
      <w:b/>
      <w:bCs/>
      <w:sz w:val="26"/>
      <w:szCs w:val="26"/>
    </w:rPr>
  </w:style>
  <w:style w:type="paragraph" w:customStyle="1" w:styleId="western">
    <w:name w:val="western"/>
    <w:basedOn w:val="Normal"/>
    <w:rsid w:val="00266A86"/>
    <w:pPr>
      <w:spacing w:before="100" w:beforeAutospacing="1" w:after="100" w:afterAutospacing="1"/>
    </w:pPr>
  </w:style>
  <w:style w:type="character" w:styleId="nfase">
    <w:name w:val="Emphasis"/>
    <w:basedOn w:val="Fontepargpadro"/>
    <w:qFormat/>
    <w:rsid w:val="00CD7643"/>
    <w:rPr>
      <w:i/>
      <w:iCs/>
    </w:rPr>
  </w:style>
  <w:style w:type="character" w:customStyle="1" w:styleId="Ttulo2Char">
    <w:name w:val="Título 2 Char"/>
    <w:basedOn w:val="Fontepargpadro"/>
    <w:link w:val="Ttulo2"/>
    <w:rsid w:val="004E39F3"/>
    <w:rPr>
      <w:rFonts w:ascii="Arial" w:hAnsi="Arial" w:cs="Arial"/>
      <w:b/>
      <w:bCs/>
      <w:i/>
      <w:iCs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4E39F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TA%20SERVIDOR%202017\PREFEITURA%202017\MENSARIO%202017\MENSARIO%20MAR&#199;O%202017\MENSARIO%20edi&#231;&#227;o%20extra%20MAR&#199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2AE1B-131D-470B-A34A-77D1F895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MENSARIO edição extra MARÇO</Template>
  <TotalTime>3</TotalTime>
  <Pages>5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Órgão Oficial do Município criado pela Lei Municipal nº 81, de 02 de dezembro de 1974</vt:lpstr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Órgão Oficial do Município criado pela Lei Municipal nº 81, de 02 de dezembro de 1974</dc:title>
  <dc:creator>ADMINISTRACAO 01</dc:creator>
  <cp:lastModifiedBy>Sec-Adm-03</cp:lastModifiedBy>
  <cp:revision>2</cp:revision>
  <cp:lastPrinted>2025-03-13T13:59:00Z</cp:lastPrinted>
  <dcterms:created xsi:type="dcterms:W3CDTF">2025-03-13T15:28:00Z</dcterms:created>
  <dcterms:modified xsi:type="dcterms:W3CDTF">2025-03-13T15:28:00Z</dcterms:modified>
</cp:coreProperties>
</file>